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08D61D1" w14:textId="167D5B17" w:rsidR="005A352B" w:rsidRPr="004F5BAA" w:rsidRDefault="005A352B" w:rsidP="005262D1">
      <w:pPr>
        <w:rPr>
          <w:rFonts w:cs="Arial"/>
          <w:szCs w:val="22"/>
        </w:rPr>
      </w:pPr>
      <w:r w:rsidRPr="004F5BAA">
        <w:rPr>
          <w:rFonts w:cs="Arial"/>
          <w:szCs w:val="22"/>
        </w:rPr>
        <w:t xml:space="preserve">ATTACHMENT </w:t>
      </w:r>
      <w:r w:rsidR="00686B83">
        <w:rPr>
          <w:rFonts w:cs="Arial"/>
          <w:szCs w:val="22"/>
        </w:rPr>
        <w:t>B</w:t>
      </w:r>
      <w:r w:rsidRPr="004F5BAA">
        <w:rPr>
          <w:rFonts w:cs="Arial"/>
          <w:szCs w:val="22"/>
        </w:rPr>
        <w:t xml:space="preserve"> – LOCALITY PLAN</w:t>
      </w:r>
    </w:p>
    <w:p w14:paraId="6AEE6218" w14:textId="08A540C0" w:rsidR="00977B55" w:rsidRPr="004F5BAA" w:rsidRDefault="00CA0CA1" w:rsidP="0088575A">
      <w:pPr>
        <w:jc w:val="center"/>
        <w:rPr>
          <w:rFonts w:cs="Arial"/>
          <w:b w:val="0"/>
          <w:szCs w:val="22"/>
        </w:rPr>
      </w:pPr>
      <w:r>
        <w:rPr>
          <w:rFonts w:cs="Arial"/>
          <w:b w:val="0"/>
          <w:noProof/>
          <w:szCs w:val="22"/>
        </w:rPr>
        <w:drawing>
          <wp:inline distT="0" distB="0" distL="0" distR="0" wp14:anchorId="46B1C3B7" wp14:editId="723FD665">
            <wp:extent cx="5733415" cy="8108950"/>
            <wp:effectExtent l="0" t="0" r="635" b="6350"/>
            <wp:docPr id="2110328680" name="Picture 1" descr="A close-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328680" name="Picture 1" descr="A close-up of a map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10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62462" w14:textId="078C3C8D" w:rsidR="0088575A" w:rsidRPr="004F5BAA" w:rsidRDefault="0088575A" w:rsidP="0088575A">
      <w:pPr>
        <w:jc w:val="center"/>
        <w:rPr>
          <w:rFonts w:cs="Arial"/>
          <w:b w:val="0"/>
          <w:szCs w:val="22"/>
        </w:rPr>
      </w:pPr>
    </w:p>
    <w:p w14:paraId="761EB291" w14:textId="77777777" w:rsidR="0088575A" w:rsidRPr="004F5BAA" w:rsidRDefault="0088575A" w:rsidP="0088575A">
      <w:pPr>
        <w:jc w:val="center"/>
        <w:rPr>
          <w:rFonts w:cs="Arial"/>
          <w:b w:val="0"/>
          <w:szCs w:val="22"/>
        </w:rPr>
      </w:pPr>
    </w:p>
    <w:p w14:paraId="12B56541" w14:textId="15116A53" w:rsidR="005A352B" w:rsidRPr="004F5BAA" w:rsidRDefault="00977B55" w:rsidP="008C5CD3">
      <w:pPr>
        <w:rPr>
          <w:rFonts w:cs="Arial"/>
          <w:szCs w:val="22"/>
        </w:rPr>
      </w:pPr>
      <w:r w:rsidRPr="004F5BAA">
        <w:rPr>
          <w:rFonts w:cs="Arial"/>
          <w:szCs w:val="22"/>
        </w:rPr>
        <w:br w:type="page"/>
      </w:r>
      <w:r w:rsidR="005A352B" w:rsidRPr="004F5BAA">
        <w:rPr>
          <w:rFonts w:cs="Arial"/>
          <w:szCs w:val="22"/>
        </w:rPr>
        <w:lastRenderedPageBreak/>
        <w:t xml:space="preserve">ATTACHMENT </w:t>
      </w:r>
      <w:r w:rsidR="00635433">
        <w:rPr>
          <w:rFonts w:cs="Arial"/>
          <w:szCs w:val="22"/>
        </w:rPr>
        <w:t>C</w:t>
      </w:r>
      <w:r w:rsidR="005A352B" w:rsidRPr="004F5BAA">
        <w:rPr>
          <w:rFonts w:cs="Arial"/>
          <w:szCs w:val="22"/>
        </w:rPr>
        <w:t xml:space="preserve"> – </w:t>
      </w:r>
      <w:r w:rsidR="008C5CD3">
        <w:rPr>
          <w:rFonts w:cs="Arial"/>
          <w:szCs w:val="22"/>
        </w:rPr>
        <w:t>AERIAL MAP</w:t>
      </w:r>
    </w:p>
    <w:p w14:paraId="53FA3CC3" w14:textId="47537CD9" w:rsidR="0088575A" w:rsidRDefault="001674D3" w:rsidP="0088575A">
      <w:pPr>
        <w:jc w:val="center"/>
        <w:rPr>
          <w:rFonts w:cs="Arial"/>
          <w:b w:val="0"/>
          <w:szCs w:val="22"/>
        </w:rPr>
      </w:pPr>
      <w:r>
        <w:rPr>
          <w:rFonts w:cs="Arial"/>
          <w:b w:val="0"/>
          <w:noProof/>
          <w:szCs w:val="22"/>
        </w:rPr>
        <w:drawing>
          <wp:inline distT="0" distB="0" distL="0" distR="0" wp14:anchorId="68E97DDA" wp14:editId="21665A96">
            <wp:extent cx="5733415" cy="8108950"/>
            <wp:effectExtent l="0" t="0" r="635" b="6350"/>
            <wp:docPr id="369471597" name="Picture 2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471597" name="Picture 2" descr="A map of a city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10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4F7E6" w14:textId="5BB7074C" w:rsidR="00883918" w:rsidRDefault="00883918">
      <w:pPr>
        <w:jc w:val="left"/>
        <w:rPr>
          <w:rFonts w:cs="Arial"/>
          <w:b w:val="0"/>
          <w:szCs w:val="22"/>
        </w:rPr>
      </w:pPr>
      <w:r>
        <w:rPr>
          <w:rFonts w:cs="Arial"/>
          <w:b w:val="0"/>
          <w:szCs w:val="22"/>
        </w:rPr>
        <w:br w:type="page"/>
      </w:r>
    </w:p>
    <w:p w14:paraId="179FD929" w14:textId="2E5AB5A4" w:rsidR="00883918" w:rsidRDefault="00883918" w:rsidP="00883918">
      <w:pPr>
        <w:rPr>
          <w:rFonts w:cs="Arial"/>
          <w:szCs w:val="22"/>
        </w:rPr>
      </w:pPr>
      <w:r w:rsidRPr="00883918">
        <w:rPr>
          <w:rFonts w:cs="Arial"/>
          <w:szCs w:val="22"/>
        </w:rPr>
        <w:lastRenderedPageBreak/>
        <w:t xml:space="preserve">ATTACHMENT </w:t>
      </w:r>
      <w:r w:rsidR="00635433">
        <w:rPr>
          <w:rFonts w:cs="Arial"/>
          <w:szCs w:val="22"/>
        </w:rPr>
        <w:t>D</w:t>
      </w:r>
      <w:r w:rsidRPr="00883918">
        <w:rPr>
          <w:rFonts w:cs="Arial"/>
          <w:szCs w:val="22"/>
        </w:rPr>
        <w:t xml:space="preserve"> –</w:t>
      </w:r>
      <w:r>
        <w:rPr>
          <w:rFonts w:cs="Arial"/>
          <w:szCs w:val="22"/>
        </w:rPr>
        <w:t xml:space="preserve"> ZONING MAP</w:t>
      </w:r>
    </w:p>
    <w:p w14:paraId="54EC4B73" w14:textId="77777777" w:rsidR="00883918" w:rsidRDefault="00883918" w:rsidP="00883918">
      <w:pPr>
        <w:jc w:val="center"/>
        <w:rPr>
          <w:rFonts w:cs="Arial"/>
          <w:szCs w:val="22"/>
        </w:rPr>
      </w:pPr>
    </w:p>
    <w:p w14:paraId="03CAEF6B" w14:textId="77777777" w:rsidR="00883918" w:rsidRDefault="00883918" w:rsidP="00883918">
      <w:pPr>
        <w:jc w:val="center"/>
        <w:rPr>
          <w:rFonts w:cs="Arial"/>
          <w:szCs w:val="22"/>
        </w:rPr>
      </w:pPr>
    </w:p>
    <w:p w14:paraId="1B350D0F" w14:textId="77777777" w:rsidR="00883918" w:rsidRPr="004F5BAA" w:rsidRDefault="00883918" w:rsidP="00883918">
      <w:pPr>
        <w:jc w:val="center"/>
        <w:rPr>
          <w:rFonts w:cs="Arial"/>
          <w:b w:val="0"/>
          <w:szCs w:val="22"/>
        </w:rPr>
      </w:pPr>
    </w:p>
    <w:p w14:paraId="41F9EFFD" w14:textId="32628B0C" w:rsidR="0088575A" w:rsidRPr="004F5BAA" w:rsidRDefault="008110CE" w:rsidP="0088575A">
      <w:pPr>
        <w:jc w:val="center"/>
        <w:rPr>
          <w:rFonts w:cs="Arial"/>
          <w:b w:val="0"/>
          <w:szCs w:val="22"/>
        </w:rPr>
      </w:pPr>
      <w:r>
        <w:rPr>
          <w:noProof/>
        </w:rPr>
        <w:drawing>
          <wp:inline distT="0" distB="0" distL="0" distR="0" wp14:anchorId="097D2128" wp14:editId="486391E3">
            <wp:extent cx="5733415" cy="7122160"/>
            <wp:effectExtent l="0" t="0" r="635" b="2540"/>
            <wp:docPr id="1732005496" name="Picture 1" descr="A map of a neighborh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005496" name="Picture 1" descr="A map of a neighborhood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712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88D03" w14:textId="12E93B6E" w:rsidR="005A352B" w:rsidRPr="004F5BAA" w:rsidRDefault="0088575A" w:rsidP="0088575A">
      <w:pPr>
        <w:rPr>
          <w:rFonts w:cs="Arial"/>
          <w:szCs w:val="22"/>
        </w:rPr>
      </w:pPr>
      <w:r w:rsidRPr="004F5BAA">
        <w:rPr>
          <w:rFonts w:cs="Arial"/>
          <w:b w:val="0"/>
          <w:szCs w:val="22"/>
        </w:rPr>
        <w:br w:type="page"/>
      </w:r>
      <w:r w:rsidR="005A352B" w:rsidRPr="004F5BAA">
        <w:rPr>
          <w:rFonts w:cs="Arial"/>
          <w:szCs w:val="22"/>
        </w:rPr>
        <w:lastRenderedPageBreak/>
        <w:t xml:space="preserve">ATTACHMENT </w:t>
      </w:r>
      <w:r w:rsidR="00E31662">
        <w:rPr>
          <w:rFonts w:cs="Arial"/>
          <w:szCs w:val="22"/>
        </w:rPr>
        <w:t>E</w:t>
      </w:r>
      <w:r w:rsidR="005A352B" w:rsidRPr="004F5BAA">
        <w:rPr>
          <w:rFonts w:cs="Arial"/>
          <w:szCs w:val="22"/>
        </w:rPr>
        <w:t xml:space="preserve"> – </w:t>
      </w:r>
      <w:r w:rsidR="008C5CD3" w:rsidRPr="004F5BAA">
        <w:rPr>
          <w:rFonts w:cs="Arial"/>
          <w:szCs w:val="22"/>
        </w:rPr>
        <w:t>SITE PLAN</w:t>
      </w:r>
    </w:p>
    <w:p w14:paraId="27C6663C" w14:textId="77777777" w:rsidR="0088575A" w:rsidRDefault="0088575A" w:rsidP="0088575A">
      <w:pPr>
        <w:jc w:val="center"/>
        <w:rPr>
          <w:rFonts w:cs="Arial"/>
          <w:b w:val="0"/>
          <w:szCs w:val="22"/>
        </w:rPr>
      </w:pPr>
    </w:p>
    <w:p w14:paraId="377620C9" w14:textId="77777777" w:rsidR="00F673AA" w:rsidRPr="004F5BAA" w:rsidRDefault="00F673AA" w:rsidP="0088575A">
      <w:pPr>
        <w:jc w:val="center"/>
        <w:rPr>
          <w:rFonts w:cs="Arial"/>
          <w:b w:val="0"/>
          <w:szCs w:val="22"/>
        </w:rPr>
      </w:pPr>
    </w:p>
    <w:p w14:paraId="7DCD72FD" w14:textId="7F0378FF" w:rsidR="0088575A" w:rsidRPr="004F5BAA" w:rsidRDefault="00F673AA" w:rsidP="0088575A">
      <w:pPr>
        <w:jc w:val="center"/>
        <w:rPr>
          <w:rFonts w:cs="Arial"/>
          <w:b w:val="0"/>
          <w:szCs w:val="22"/>
        </w:rPr>
      </w:pPr>
      <w:r>
        <w:rPr>
          <w:noProof/>
        </w:rPr>
        <w:drawing>
          <wp:inline distT="0" distB="0" distL="0" distR="0" wp14:anchorId="4345DCED" wp14:editId="40935456">
            <wp:extent cx="7965406" cy="5546407"/>
            <wp:effectExtent l="9208" t="0" r="7302" b="7303"/>
            <wp:docPr id="11603509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35090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77598" cy="5554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1437B" w14:textId="5C03F73C" w:rsidR="00523AC7" w:rsidRPr="004F5BAA" w:rsidRDefault="0088575A" w:rsidP="0088575A">
      <w:pPr>
        <w:rPr>
          <w:rFonts w:cs="Arial"/>
          <w:szCs w:val="22"/>
        </w:rPr>
      </w:pPr>
      <w:r w:rsidRPr="004F5BAA">
        <w:rPr>
          <w:rFonts w:cs="Arial"/>
          <w:b w:val="0"/>
          <w:szCs w:val="22"/>
        </w:rPr>
        <w:br w:type="page"/>
      </w:r>
      <w:r w:rsidR="005A352B" w:rsidRPr="004F5BAA">
        <w:rPr>
          <w:rFonts w:cs="Arial"/>
          <w:szCs w:val="22"/>
        </w:rPr>
        <w:lastRenderedPageBreak/>
        <w:t xml:space="preserve">ATTACHMENT </w:t>
      </w:r>
      <w:r w:rsidR="00C40968">
        <w:rPr>
          <w:rFonts w:cs="Arial"/>
          <w:szCs w:val="22"/>
        </w:rPr>
        <w:t>F</w:t>
      </w:r>
      <w:r w:rsidR="005A352B" w:rsidRPr="004F5BAA">
        <w:rPr>
          <w:rFonts w:cs="Arial"/>
          <w:szCs w:val="22"/>
        </w:rPr>
        <w:t xml:space="preserve"> – </w:t>
      </w:r>
      <w:r w:rsidR="008927C0">
        <w:rPr>
          <w:rFonts w:cs="Arial"/>
          <w:szCs w:val="22"/>
        </w:rPr>
        <w:t>FLOOR PLANS</w:t>
      </w:r>
      <w:r w:rsidR="00865E50">
        <w:rPr>
          <w:rFonts w:cs="Arial"/>
          <w:szCs w:val="22"/>
        </w:rPr>
        <w:t xml:space="preserve"> (3 PAGES)</w:t>
      </w:r>
    </w:p>
    <w:p w14:paraId="0A469689" w14:textId="77777777" w:rsidR="0088575A" w:rsidRDefault="0088575A" w:rsidP="0088575A">
      <w:pPr>
        <w:jc w:val="center"/>
        <w:rPr>
          <w:rFonts w:cs="Arial"/>
          <w:b w:val="0"/>
          <w:szCs w:val="22"/>
        </w:rPr>
      </w:pPr>
    </w:p>
    <w:p w14:paraId="592C9A43" w14:textId="77777777" w:rsidR="008927C0" w:rsidRPr="004F5BAA" w:rsidRDefault="008927C0" w:rsidP="0088575A">
      <w:pPr>
        <w:jc w:val="center"/>
        <w:rPr>
          <w:rFonts w:cs="Arial"/>
          <w:b w:val="0"/>
          <w:szCs w:val="22"/>
        </w:rPr>
      </w:pPr>
    </w:p>
    <w:p w14:paraId="7D061834" w14:textId="54ED336C" w:rsidR="0088575A" w:rsidRDefault="008927C0" w:rsidP="0088575A">
      <w:pPr>
        <w:jc w:val="center"/>
        <w:rPr>
          <w:rFonts w:cs="Arial"/>
          <w:b w:val="0"/>
          <w:szCs w:val="22"/>
        </w:rPr>
      </w:pPr>
      <w:r>
        <w:rPr>
          <w:noProof/>
        </w:rPr>
        <w:drawing>
          <wp:inline distT="0" distB="0" distL="0" distR="0" wp14:anchorId="2ADA9FE3" wp14:editId="6033EAB1">
            <wp:extent cx="5733415" cy="3758565"/>
            <wp:effectExtent l="0" t="0" r="635" b="0"/>
            <wp:docPr id="20511569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15698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75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BCFB7" w14:textId="4BB6295C" w:rsidR="008927C0" w:rsidRDefault="001D305F" w:rsidP="008927C0">
      <w:pPr>
        <w:jc w:val="left"/>
        <w:rPr>
          <w:rFonts w:cs="Arial"/>
          <w:b w:val="0"/>
          <w:szCs w:val="22"/>
        </w:rPr>
      </w:pPr>
      <w:r>
        <w:rPr>
          <w:rFonts w:cs="Arial"/>
          <w:b w:val="0"/>
          <w:szCs w:val="22"/>
        </w:rPr>
        <w:t>GROUND FLOOR</w:t>
      </w:r>
    </w:p>
    <w:p w14:paraId="6B081D9E" w14:textId="77777777" w:rsidR="001D305F" w:rsidRDefault="001D305F" w:rsidP="008927C0">
      <w:pPr>
        <w:jc w:val="left"/>
        <w:rPr>
          <w:rFonts w:cs="Arial"/>
          <w:b w:val="0"/>
          <w:szCs w:val="22"/>
        </w:rPr>
      </w:pPr>
    </w:p>
    <w:p w14:paraId="0EA834D7" w14:textId="77777777" w:rsidR="001D305F" w:rsidRDefault="001D305F" w:rsidP="000A6795">
      <w:pPr>
        <w:jc w:val="center"/>
        <w:rPr>
          <w:rFonts w:cs="Arial"/>
          <w:b w:val="0"/>
          <w:szCs w:val="22"/>
        </w:rPr>
      </w:pPr>
    </w:p>
    <w:p w14:paraId="20D54D62" w14:textId="5BFC2214" w:rsidR="000A6795" w:rsidRDefault="000A6795" w:rsidP="000A6795">
      <w:pPr>
        <w:jc w:val="center"/>
        <w:rPr>
          <w:rFonts w:cs="Arial"/>
          <w:b w:val="0"/>
          <w:szCs w:val="22"/>
        </w:rPr>
      </w:pPr>
      <w:r>
        <w:rPr>
          <w:noProof/>
        </w:rPr>
        <w:drawing>
          <wp:inline distT="0" distB="0" distL="0" distR="0" wp14:anchorId="72B435CD" wp14:editId="3625AA2F">
            <wp:extent cx="5733415" cy="3735070"/>
            <wp:effectExtent l="0" t="0" r="635" b="0"/>
            <wp:docPr id="437058798" name="Picture 1" descr="A bluepri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058798" name="Picture 1" descr="A blueprint of a building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73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A8170" w14:textId="6492C3CE" w:rsidR="000A6795" w:rsidRDefault="000A6795" w:rsidP="000A6795">
      <w:pPr>
        <w:jc w:val="left"/>
        <w:rPr>
          <w:rFonts w:cs="Arial"/>
          <w:b w:val="0"/>
          <w:szCs w:val="22"/>
        </w:rPr>
      </w:pPr>
      <w:r>
        <w:rPr>
          <w:rFonts w:cs="Arial"/>
          <w:b w:val="0"/>
          <w:szCs w:val="22"/>
        </w:rPr>
        <w:t>LEVEL 1</w:t>
      </w:r>
    </w:p>
    <w:p w14:paraId="48D7CB7F" w14:textId="19A6B090" w:rsidR="000A6795" w:rsidRDefault="000A6795">
      <w:pPr>
        <w:jc w:val="left"/>
        <w:rPr>
          <w:rFonts w:cs="Arial"/>
          <w:b w:val="0"/>
          <w:szCs w:val="22"/>
        </w:rPr>
      </w:pPr>
      <w:r>
        <w:rPr>
          <w:rFonts w:cs="Arial"/>
          <w:b w:val="0"/>
          <w:szCs w:val="22"/>
        </w:rPr>
        <w:br w:type="page"/>
      </w:r>
    </w:p>
    <w:p w14:paraId="2AD04D98" w14:textId="77777777" w:rsidR="000A6795" w:rsidRDefault="000A6795" w:rsidP="000A6795">
      <w:pPr>
        <w:jc w:val="center"/>
        <w:rPr>
          <w:rFonts w:cs="Arial"/>
          <w:b w:val="0"/>
          <w:szCs w:val="22"/>
        </w:rPr>
      </w:pPr>
    </w:p>
    <w:p w14:paraId="1840DAA9" w14:textId="305196A0" w:rsidR="000A6795" w:rsidRDefault="00A52AC6" w:rsidP="000A6795">
      <w:pPr>
        <w:jc w:val="center"/>
        <w:rPr>
          <w:rFonts w:cs="Arial"/>
          <w:b w:val="0"/>
          <w:szCs w:val="22"/>
        </w:rPr>
      </w:pPr>
      <w:r>
        <w:rPr>
          <w:noProof/>
        </w:rPr>
        <w:drawing>
          <wp:inline distT="0" distB="0" distL="0" distR="0" wp14:anchorId="450C3318" wp14:editId="269CC1D5">
            <wp:extent cx="5733415" cy="3696335"/>
            <wp:effectExtent l="0" t="0" r="635" b="0"/>
            <wp:docPr id="1461829411" name="Picture 1" descr="A bluepri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829411" name="Picture 1" descr="A blueprint of a building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69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90138" w14:textId="5721718D" w:rsidR="00A52AC6" w:rsidRDefault="00A52AC6" w:rsidP="00A52AC6">
      <w:pPr>
        <w:jc w:val="left"/>
        <w:rPr>
          <w:rFonts w:cs="Arial"/>
          <w:b w:val="0"/>
          <w:szCs w:val="22"/>
        </w:rPr>
      </w:pPr>
      <w:r>
        <w:rPr>
          <w:rFonts w:cs="Arial"/>
          <w:b w:val="0"/>
          <w:szCs w:val="22"/>
        </w:rPr>
        <w:t>LEVEL 2</w:t>
      </w:r>
    </w:p>
    <w:p w14:paraId="6D54BD15" w14:textId="77777777" w:rsidR="00A52AC6" w:rsidRDefault="00A52AC6" w:rsidP="00A52AC6">
      <w:pPr>
        <w:jc w:val="left"/>
        <w:rPr>
          <w:rFonts w:cs="Arial"/>
          <w:b w:val="0"/>
          <w:szCs w:val="22"/>
        </w:rPr>
      </w:pPr>
    </w:p>
    <w:p w14:paraId="3C3B39ED" w14:textId="77777777" w:rsidR="00A52AC6" w:rsidRDefault="00A52AC6" w:rsidP="00A52AC6">
      <w:pPr>
        <w:jc w:val="center"/>
        <w:rPr>
          <w:rFonts w:cs="Arial"/>
          <w:b w:val="0"/>
          <w:szCs w:val="22"/>
        </w:rPr>
      </w:pPr>
    </w:p>
    <w:p w14:paraId="30AD1AD3" w14:textId="3E0561F6" w:rsidR="00A52AC6" w:rsidRDefault="008820A3" w:rsidP="00A52AC6">
      <w:pPr>
        <w:jc w:val="center"/>
        <w:rPr>
          <w:rFonts w:cs="Arial"/>
          <w:b w:val="0"/>
          <w:szCs w:val="22"/>
        </w:rPr>
      </w:pPr>
      <w:r>
        <w:rPr>
          <w:noProof/>
        </w:rPr>
        <w:drawing>
          <wp:inline distT="0" distB="0" distL="0" distR="0" wp14:anchorId="6F8BE272" wp14:editId="76DCE42E">
            <wp:extent cx="5733415" cy="3698875"/>
            <wp:effectExtent l="0" t="0" r="635" b="0"/>
            <wp:docPr id="943413401" name="Picture 1" descr="A bluepri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413401" name="Picture 1" descr="A blueprint of a building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69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D13D3" w14:textId="328412E0" w:rsidR="008820A3" w:rsidRDefault="008820A3" w:rsidP="008820A3">
      <w:pPr>
        <w:jc w:val="left"/>
        <w:rPr>
          <w:rFonts w:cs="Arial"/>
          <w:b w:val="0"/>
          <w:szCs w:val="22"/>
        </w:rPr>
      </w:pPr>
      <w:r>
        <w:rPr>
          <w:rFonts w:cs="Arial"/>
          <w:b w:val="0"/>
          <w:szCs w:val="22"/>
        </w:rPr>
        <w:t>LEVEL 3</w:t>
      </w:r>
    </w:p>
    <w:p w14:paraId="7540AE23" w14:textId="4D6560FC" w:rsidR="008820A3" w:rsidRDefault="008820A3">
      <w:pPr>
        <w:jc w:val="left"/>
        <w:rPr>
          <w:rFonts w:cs="Arial"/>
          <w:b w:val="0"/>
          <w:szCs w:val="22"/>
        </w:rPr>
      </w:pPr>
      <w:r>
        <w:rPr>
          <w:rFonts w:cs="Arial"/>
          <w:b w:val="0"/>
          <w:szCs w:val="22"/>
        </w:rPr>
        <w:br w:type="page"/>
      </w:r>
    </w:p>
    <w:p w14:paraId="45468F85" w14:textId="77777777" w:rsidR="008820A3" w:rsidRDefault="008820A3" w:rsidP="008820A3">
      <w:pPr>
        <w:jc w:val="center"/>
        <w:rPr>
          <w:rFonts w:cs="Arial"/>
          <w:b w:val="0"/>
          <w:szCs w:val="22"/>
        </w:rPr>
      </w:pPr>
    </w:p>
    <w:p w14:paraId="7F2C3024" w14:textId="05B49432" w:rsidR="008820A3" w:rsidRDefault="00F97E5A" w:rsidP="008820A3">
      <w:pPr>
        <w:jc w:val="center"/>
        <w:rPr>
          <w:rFonts w:cs="Arial"/>
          <w:b w:val="0"/>
          <w:szCs w:val="22"/>
        </w:rPr>
      </w:pPr>
      <w:r>
        <w:rPr>
          <w:noProof/>
        </w:rPr>
        <w:drawing>
          <wp:inline distT="0" distB="0" distL="0" distR="0" wp14:anchorId="7BA5E873" wp14:editId="53CED8D0">
            <wp:extent cx="5733415" cy="3687445"/>
            <wp:effectExtent l="0" t="0" r="635" b="8255"/>
            <wp:docPr id="707344477" name="Picture 1" descr="A blueprint of a parking l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344477" name="Picture 1" descr="A blueprint of a parking lot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68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C2475" w14:textId="3F8F2184" w:rsidR="00F97E5A" w:rsidRPr="004F5BAA" w:rsidRDefault="00F97E5A" w:rsidP="00F97E5A">
      <w:pPr>
        <w:jc w:val="left"/>
        <w:rPr>
          <w:rFonts w:cs="Arial"/>
          <w:b w:val="0"/>
          <w:szCs w:val="22"/>
        </w:rPr>
      </w:pPr>
      <w:r>
        <w:rPr>
          <w:rFonts w:cs="Arial"/>
          <w:b w:val="0"/>
          <w:szCs w:val="22"/>
        </w:rPr>
        <w:t>LEVEL 4</w:t>
      </w:r>
    </w:p>
    <w:p w14:paraId="6DDB70E2" w14:textId="13AE55D0" w:rsidR="00523AC7" w:rsidRPr="004F5BAA" w:rsidRDefault="0088575A" w:rsidP="0088575A">
      <w:pPr>
        <w:rPr>
          <w:rFonts w:cs="Arial"/>
          <w:szCs w:val="22"/>
        </w:rPr>
      </w:pPr>
      <w:r w:rsidRPr="004F5BAA">
        <w:rPr>
          <w:rFonts w:cs="Arial"/>
          <w:b w:val="0"/>
          <w:szCs w:val="22"/>
        </w:rPr>
        <w:br w:type="page"/>
      </w:r>
      <w:r w:rsidR="00523AC7" w:rsidRPr="004F5BAA">
        <w:rPr>
          <w:rFonts w:cs="Arial"/>
          <w:szCs w:val="22"/>
        </w:rPr>
        <w:lastRenderedPageBreak/>
        <w:t xml:space="preserve">ATTACHMENT </w:t>
      </w:r>
      <w:r w:rsidR="009B5739">
        <w:rPr>
          <w:rFonts w:cs="Arial"/>
          <w:szCs w:val="22"/>
        </w:rPr>
        <w:t>G</w:t>
      </w:r>
      <w:r w:rsidR="00523AC7" w:rsidRPr="004F5BAA">
        <w:rPr>
          <w:rFonts w:cs="Arial"/>
          <w:szCs w:val="22"/>
        </w:rPr>
        <w:t xml:space="preserve"> –</w:t>
      </w:r>
      <w:r w:rsidR="009A62E5">
        <w:rPr>
          <w:rFonts w:cs="Arial"/>
          <w:szCs w:val="22"/>
        </w:rPr>
        <w:t xml:space="preserve"> ELEVATIONS</w:t>
      </w:r>
    </w:p>
    <w:p w14:paraId="168680D2" w14:textId="77777777" w:rsidR="0088575A" w:rsidRPr="004F5BAA" w:rsidRDefault="0088575A" w:rsidP="0088575A">
      <w:pPr>
        <w:jc w:val="center"/>
        <w:rPr>
          <w:rFonts w:cs="Arial"/>
          <w:b w:val="0"/>
          <w:szCs w:val="22"/>
        </w:rPr>
      </w:pPr>
    </w:p>
    <w:p w14:paraId="053C49AC" w14:textId="77777777" w:rsidR="0088575A" w:rsidRDefault="0088575A" w:rsidP="0088575A">
      <w:pPr>
        <w:jc w:val="center"/>
        <w:rPr>
          <w:rFonts w:cs="Arial"/>
          <w:b w:val="0"/>
          <w:szCs w:val="22"/>
        </w:rPr>
      </w:pPr>
    </w:p>
    <w:p w14:paraId="061F8BE3" w14:textId="77777777" w:rsidR="0071685F" w:rsidRDefault="0071685F" w:rsidP="0088575A">
      <w:pPr>
        <w:jc w:val="center"/>
        <w:rPr>
          <w:rFonts w:cs="Arial"/>
          <w:b w:val="0"/>
          <w:szCs w:val="22"/>
        </w:rPr>
      </w:pPr>
    </w:p>
    <w:p w14:paraId="38D8F728" w14:textId="28F6001C" w:rsidR="0071685F" w:rsidRDefault="0071685F" w:rsidP="0088575A">
      <w:pPr>
        <w:jc w:val="center"/>
        <w:rPr>
          <w:rFonts w:cs="Arial"/>
          <w:b w:val="0"/>
          <w:szCs w:val="22"/>
        </w:rPr>
      </w:pPr>
      <w:r>
        <w:rPr>
          <w:noProof/>
        </w:rPr>
        <w:drawing>
          <wp:inline distT="0" distB="0" distL="0" distR="0" wp14:anchorId="006EF011" wp14:editId="3714662A">
            <wp:extent cx="5733415" cy="3556000"/>
            <wp:effectExtent l="0" t="0" r="635" b="6350"/>
            <wp:docPr id="1628657150" name="Picture 1" descr="A drawing of a build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657150" name="Picture 1" descr="A drawing of a building&#10;&#10;Description automatically generated with medium confidenc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6A5DB" w14:textId="77777777" w:rsidR="00A33A0B" w:rsidRDefault="00A33A0B" w:rsidP="0088575A">
      <w:pPr>
        <w:jc w:val="center"/>
        <w:rPr>
          <w:rFonts w:cs="Arial"/>
          <w:b w:val="0"/>
          <w:szCs w:val="22"/>
        </w:rPr>
      </w:pPr>
    </w:p>
    <w:p w14:paraId="2E6DF36E" w14:textId="69BF1E47" w:rsidR="0071685F" w:rsidRPr="004F5BAA" w:rsidRDefault="00A33A0B" w:rsidP="0088575A">
      <w:pPr>
        <w:jc w:val="center"/>
        <w:rPr>
          <w:rFonts w:cs="Arial"/>
          <w:b w:val="0"/>
          <w:szCs w:val="22"/>
        </w:rPr>
      </w:pPr>
      <w:r>
        <w:rPr>
          <w:noProof/>
        </w:rPr>
        <w:drawing>
          <wp:inline distT="0" distB="0" distL="0" distR="0" wp14:anchorId="63F96667" wp14:editId="3BE3C930">
            <wp:extent cx="5733415" cy="2332990"/>
            <wp:effectExtent l="0" t="0" r="635" b="0"/>
            <wp:docPr id="896311108" name="Picture 1" descr="A close-up of a brid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311108" name="Picture 1" descr="A close-up of a bridge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2F883" w14:textId="58F35DB6" w:rsidR="00523AC7" w:rsidRDefault="0088575A" w:rsidP="0088575A">
      <w:pPr>
        <w:rPr>
          <w:rFonts w:cs="Arial"/>
          <w:szCs w:val="22"/>
        </w:rPr>
      </w:pPr>
      <w:r w:rsidRPr="004F5BAA">
        <w:rPr>
          <w:rFonts w:cs="Arial"/>
          <w:b w:val="0"/>
          <w:szCs w:val="22"/>
        </w:rPr>
        <w:br w:type="page"/>
      </w:r>
      <w:r w:rsidR="00523AC7" w:rsidRPr="004F5BAA">
        <w:rPr>
          <w:rFonts w:cs="Arial"/>
          <w:szCs w:val="22"/>
        </w:rPr>
        <w:lastRenderedPageBreak/>
        <w:t xml:space="preserve">ATTACHMENT </w:t>
      </w:r>
      <w:r w:rsidR="00FC36CF">
        <w:rPr>
          <w:rFonts w:cs="Arial"/>
          <w:szCs w:val="22"/>
        </w:rPr>
        <w:t>H</w:t>
      </w:r>
      <w:r w:rsidR="00523AC7" w:rsidRPr="004F5BAA">
        <w:rPr>
          <w:rFonts w:cs="Arial"/>
          <w:szCs w:val="22"/>
        </w:rPr>
        <w:t xml:space="preserve"> –</w:t>
      </w:r>
      <w:r w:rsidR="0094690D">
        <w:rPr>
          <w:rFonts w:cs="Arial"/>
          <w:szCs w:val="22"/>
        </w:rPr>
        <w:t xml:space="preserve"> SECTIONS</w:t>
      </w:r>
    </w:p>
    <w:p w14:paraId="2E1D875A" w14:textId="77777777" w:rsidR="0094690D" w:rsidRDefault="0094690D" w:rsidP="0094690D">
      <w:pPr>
        <w:jc w:val="center"/>
        <w:rPr>
          <w:rFonts w:cs="Arial"/>
          <w:szCs w:val="22"/>
        </w:rPr>
      </w:pPr>
    </w:p>
    <w:p w14:paraId="139EE0FE" w14:textId="77777777" w:rsidR="0094690D" w:rsidRDefault="0094690D" w:rsidP="0094690D">
      <w:pPr>
        <w:jc w:val="center"/>
        <w:rPr>
          <w:rFonts w:cs="Arial"/>
          <w:szCs w:val="22"/>
        </w:rPr>
      </w:pPr>
    </w:p>
    <w:p w14:paraId="5A901891" w14:textId="01C0F6A1" w:rsidR="0094690D" w:rsidRDefault="0094690D" w:rsidP="0094690D">
      <w:pPr>
        <w:jc w:val="center"/>
        <w:rPr>
          <w:rFonts w:cs="Arial"/>
          <w:szCs w:val="22"/>
        </w:rPr>
      </w:pPr>
      <w:r>
        <w:rPr>
          <w:noProof/>
        </w:rPr>
        <w:drawing>
          <wp:inline distT="0" distB="0" distL="0" distR="0" wp14:anchorId="62C22CB8" wp14:editId="2DEB54D6">
            <wp:extent cx="5733415" cy="3651885"/>
            <wp:effectExtent l="0" t="0" r="635" b="5715"/>
            <wp:docPr id="448619576" name="Picture 1" descr="A diagram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619576" name="Picture 1" descr="A diagram of a building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65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F3256" w14:textId="77777777" w:rsidR="0094690D" w:rsidRDefault="0094690D" w:rsidP="0094690D">
      <w:pPr>
        <w:jc w:val="center"/>
        <w:rPr>
          <w:rFonts w:cs="Arial"/>
          <w:szCs w:val="22"/>
        </w:rPr>
      </w:pPr>
    </w:p>
    <w:p w14:paraId="6EBC7BA5" w14:textId="2D0D84A7" w:rsidR="0094690D" w:rsidRPr="004F5BAA" w:rsidRDefault="00186A9F" w:rsidP="0094690D">
      <w:pPr>
        <w:jc w:val="center"/>
        <w:rPr>
          <w:rFonts w:cs="Arial"/>
          <w:szCs w:val="22"/>
        </w:rPr>
      </w:pPr>
      <w:r>
        <w:rPr>
          <w:noProof/>
        </w:rPr>
        <w:drawing>
          <wp:inline distT="0" distB="0" distL="0" distR="0" wp14:anchorId="7AA6D1E2" wp14:editId="68684B1B">
            <wp:extent cx="5733415" cy="4027170"/>
            <wp:effectExtent l="0" t="0" r="635" b="0"/>
            <wp:docPr id="88905827" name="Picture 1" descr="A diagram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05827" name="Picture 1" descr="A diagram of a building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02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4C029" w14:textId="77777777" w:rsidR="0088575A" w:rsidRPr="004F5BAA" w:rsidRDefault="0088575A" w:rsidP="0088575A">
      <w:pPr>
        <w:jc w:val="center"/>
        <w:rPr>
          <w:rFonts w:cs="Arial"/>
          <w:b w:val="0"/>
          <w:szCs w:val="22"/>
        </w:rPr>
      </w:pPr>
    </w:p>
    <w:p w14:paraId="06EB74F9" w14:textId="77777777" w:rsidR="0088575A" w:rsidRPr="004F5BAA" w:rsidRDefault="0088575A" w:rsidP="0088575A">
      <w:pPr>
        <w:jc w:val="center"/>
        <w:rPr>
          <w:rFonts w:cs="Arial"/>
          <w:b w:val="0"/>
          <w:szCs w:val="22"/>
        </w:rPr>
      </w:pPr>
    </w:p>
    <w:p w14:paraId="11F315CE" w14:textId="52FC3219" w:rsidR="00523AC7" w:rsidRPr="004F5BAA" w:rsidRDefault="0088575A" w:rsidP="0088575A">
      <w:pPr>
        <w:rPr>
          <w:rFonts w:cs="Arial"/>
          <w:szCs w:val="22"/>
        </w:rPr>
      </w:pPr>
      <w:r w:rsidRPr="004F5BAA">
        <w:rPr>
          <w:rFonts w:cs="Arial"/>
          <w:b w:val="0"/>
          <w:szCs w:val="22"/>
        </w:rPr>
        <w:br w:type="page"/>
      </w:r>
      <w:r w:rsidR="00523AC7" w:rsidRPr="004F5BAA">
        <w:rPr>
          <w:rFonts w:cs="Arial"/>
          <w:szCs w:val="22"/>
        </w:rPr>
        <w:lastRenderedPageBreak/>
        <w:t xml:space="preserve">ATTACHMENT </w:t>
      </w:r>
      <w:r w:rsidR="00FC36CF">
        <w:rPr>
          <w:rFonts w:cs="Arial"/>
          <w:szCs w:val="22"/>
        </w:rPr>
        <w:t>I</w:t>
      </w:r>
      <w:r w:rsidR="00523AC7" w:rsidRPr="004F5BAA">
        <w:rPr>
          <w:rFonts w:cs="Arial"/>
          <w:szCs w:val="22"/>
        </w:rPr>
        <w:t xml:space="preserve"> –</w:t>
      </w:r>
      <w:r w:rsidR="0010212A" w:rsidRPr="0010212A">
        <w:rPr>
          <w:rFonts w:cs="Arial"/>
          <w:szCs w:val="22"/>
        </w:rPr>
        <w:t xml:space="preserve"> ACOUSTIC BUFFER &amp; NEIGHBOUR INTERFACE</w:t>
      </w:r>
    </w:p>
    <w:p w14:paraId="35982CCB" w14:textId="77777777" w:rsidR="0088575A" w:rsidRPr="004F5BAA" w:rsidRDefault="0088575A" w:rsidP="0088575A">
      <w:pPr>
        <w:jc w:val="center"/>
        <w:rPr>
          <w:rFonts w:cs="Arial"/>
          <w:b w:val="0"/>
          <w:szCs w:val="22"/>
        </w:rPr>
      </w:pPr>
    </w:p>
    <w:p w14:paraId="29FB40FD" w14:textId="34A72A9B" w:rsidR="0088575A" w:rsidRDefault="0088575A" w:rsidP="0088575A">
      <w:pPr>
        <w:jc w:val="center"/>
        <w:rPr>
          <w:rFonts w:cs="Arial"/>
          <w:b w:val="0"/>
          <w:szCs w:val="22"/>
        </w:rPr>
      </w:pPr>
    </w:p>
    <w:p w14:paraId="68A16A66" w14:textId="6C323151" w:rsidR="0010212A" w:rsidRPr="004F5BAA" w:rsidRDefault="00E120DD" w:rsidP="0088575A">
      <w:pPr>
        <w:jc w:val="center"/>
        <w:rPr>
          <w:rFonts w:cs="Arial"/>
          <w:b w:val="0"/>
          <w:szCs w:val="22"/>
        </w:rPr>
      </w:pPr>
      <w:r>
        <w:rPr>
          <w:noProof/>
        </w:rPr>
        <w:drawing>
          <wp:inline distT="0" distB="0" distL="0" distR="0" wp14:anchorId="5C9AECCE" wp14:editId="64FA1017">
            <wp:extent cx="5733415" cy="3528695"/>
            <wp:effectExtent l="0" t="0" r="635" b="0"/>
            <wp:docPr id="145399119" name="Picture 1" descr="A drawing of a tree and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99119" name="Picture 1" descr="A drawing of a tree and a building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52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8EA33" w14:textId="77777777" w:rsidR="0088575A" w:rsidRPr="004F5BAA" w:rsidRDefault="0088575A" w:rsidP="0088575A">
      <w:pPr>
        <w:jc w:val="center"/>
        <w:rPr>
          <w:rFonts w:cs="Arial"/>
          <w:b w:val="0"/>
          <w:szCs w:val="22"/>
        </w:rPr>
      </w:pPr>
    </w:p>
    <w:p w14:paraId="0BA9663B" w14:textId="77777777" w:rsidR="00436AC7" w:rsidRDefault="00436AC7">
      <w:pPr>
        <w:jc w:val="left"/>
        <w:rPr>
          <w:rFonts w:cs="Arial"/>
          <w:b w:val="0"/>
          <w:szCs w:val="22"/>
        </w:rPr>
      </w:pPr>
      <w:r>
        <w:rPr>
          <w:rFonts w:cs="Arial"/>
          <w:b w:val="0"/>
          <w:szCs w:val="22"/>
        </w:rPr>
        <w:br w:type="page"/>
      </w:r>
    </w:p>
    <w:p w14:paraId="751F1B3B" w14:textId="13CCD467" w:rsidR="005C5376" w:rsidRDefault="00436AC7" w:rsidP="006F6CF9">
      <w:pPr>
        <w:rPr>
          <w:rFonts w:cs="Arial"/>
          <w:bCs w:val="0"/>
          <w:szCs w:val="22"/>
        </w:rPr>
      </w:pPr>
      <w:r w:rsidRPr="005C5376">
        <w:rPr>
          <w:rFonts w:cs="Arial"/>
          <w:bCs w:val="0"/>
          <w:szCs w:val="22"/>
        </w:rPr>
        <w:lastRenderedPageBreak/>
        <w:t xml:space="preserve">ATTACHMENT </w:t>
      </w:r>
      <w:r w:rsidR="00A07849">
        <w:rPr>
          <w:rFonts w:cs="Arial"/>
          <w:bCs w:val="0"/>
          <w:szCs w:val="22"/>
        </w:rPr>
        <w:t>J</w:t>
      </w:r>
      <w:r w:rsidRPr="005C5376">
        <w:rPr>
          <w:rFonts w:cs="Arial"/>
          <w:bCs w:val="0"/>
          <w:szCs w:val="22"/>
        </w:rPr>
        <w:t xml:space="preserve"> – BUILDING </w:t>
      </w:r>
      <w:r w:rsidR="005C5376" w:rsidRPr="005C5376">
        <w:rPr>
          <w:rFonts w:cs="Arial"/>
          <w:bCs w:val="0"/>
          <w:szCs w:val="22"/>
        </w:rPr>
        <w:t>HEIGHTS FOR EAC</w:t>
      </w:r>
      <w:r w:rsidR="00AC6C7F">
        <w:rPr>
          <w:rFonts w:cs="Arial"/>
          <w:bCs w:val="0"/>
          <w:szCs w:val="22"/>
        </w:rPr>
        <w:t>H</w:t>
      </w:r>
      <w:r w:rsidR="005C5376" w:rsidRPr="005C5376">
        <w:rPr>
          <w:rFonts w:cs="Arial"/>
          <w:bCs w:val="0"/>
          <w:szCs w:val="22"/>
        </w:rPr>
        <w:t xml:space="preserve"> SETBACK AT EACH PROPERTY</w:t>
      </w:r>
    </w:p>
    <w:p w14:paraId="22C80466" w14:textId="63EAA929" w:rsidR="009B06B4" w:rsidRPr="005C5376" w:rsidRDefault="00AC6C7F" w:rsidP="005C5376">
      <w:pPr>
        <w:jc w:val="center"/>
        <w:rPr>
          <w:rFonts w:cs="Arial"/>
          <w:bCs w:val="0"/>
          <w:iCs/>
          <w:szCs w:val="22"/>
        </w:rPr>
      </w:pPr>
      <w:r>
        <w:rPr>
          <w:noProof/>
        </w:rPr>
        <w:drawing>
          <wp:inline distT="0" distB="0" distL="0" distR="0" wp14:anchorId="4AB68AA3" wp14:editId="57F16CE0">
            <wp:extent cx="5733415" cy="8625205"/>
            <wp:effectExtent l="0" t="0" r="635" b="4445"/>
            <wp:docPr id="16647139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713945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62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C5376">
        <w:rPr>
          <w:rFonts w:cs="Arial"/>
          <w:bCs w:val="0"/>
          <w:szCs w:val="22"/>
        </w:rPr>
        <w:t xml:space="preserve"> </w:t>
      </w:r>
      <w:r w:rsidR="0088575A" w:rsidRPr="005C5376">
        <w:rPr>
          <w:rFonts w:cs="Arial"/>
          <w:bCs w:val="0"/>
          <w:szCs w:val="22"/>
        </w:rPr>
        <w:br w:type="page"/>
      </w:r>
    </w:p>
    <w:p w14:paraId="166A2CC4" w14:textId="6BE21AE7" w:rsidR="009B06B4" w:rsidRDefault="009B06B4" w:rsidP="009B06B4">
      <w:pPr>
        <w:rPr>
          <w:rFonts w:cs="Arial"/>
          <w:szCs w:val="22"/>
        </w:rPr>
      </w:pPr>
      <w:bookmarkStart w:id="0" w:name="_Hlk158729677"/>
      <w:r w:rsidRPr="004F5BAA">
        <w:rPr>
          <w:rFonts w:cs="Arial"/>
          <w:szCs w:val="22"/>
        </w:rPr>
        <w:lastRenderedPageBreak/>
        <w:t xml:space="preserve">ATTACHMENT </w:t>
      </w:r>
      <w:r w:rsidR="00A07849">
        <w:rPr>
          <w:rFonts w:cs="Arial"/>
          <w:szCs w:val="22"/>
        </w:rPr>
        <w:t>K</w:t>
      </w:r>
      <w:r w:rsidRPr="004F5BAA">
        <w:rPr>
          <w:rFonts w:cs="Arial"/>
          <w:szCs w:val="22"/>
        </w:rPr>
        <w:t xml:space="preserve"> </w:t>
      </w:r>
      <w:bookmarkEnd w:id="0"/>
      <w:r w:rsidRPr="004F5BAA">
        <w:rPr>
          <w:rFonts w:cs="Arial"/>
          <w:szCs w:val="22"/>
        </w:rPr>
        <w:t>–</w:t>
      </w:r>
      <w:r>
        <w:rPr>
          <w:rFonts w:cs="Arial"/>
          <w:szCs w:val="22"/>
        </w:rPr>
        <w:t xml:space="preserve"> </w:t>
      </w:r>
      <w:r w:rsidR="009E0B92">
        <w:rPr>
          <w:rFonts w:cs="Arial"/>
          <w:szCs w:val="22"/>
        </w:rPr>
        <w:t xml:space="preserve">MID-WINTER </w:t>
      </w:r>
      <w:r>
        <w:rPr>
          <w:rFonts w:cs="Arial"/>
          <w:szCs w:val="22"/>
        </w:rPr>
        <w:t>SHADOW DIAGRAMS</w:t>
      </w:r>
      <w:r w:rsidR="00C04D2F">
        <w:rPr>
          <w:rFonts w:cs="Arial"/>
          <w:szCs w:val="22"/>
        </w:rPr>
        <w:t xml:space="preserve"> (</w:t>
      </w:r>
      <w:r w:rsidR="008D2A70">
        <w:rPr>
          <w:rFonts w:cs="Arial"/>
          <w:szCs w:val="22"/>
        </w:rPr>
        <w:t>3</w:t>
      </w:r>
      <w:r w:rsidR="00C04D2F">
        <w:rPr>
          <w:rFonts w:cs="Arial"/>
          <w:szCs w:val="22"/>
        </w:rPr>
        <w:t xml:space="preserve"> PAGES)</w:t>
      </w:r>
    </w:p>
    <w:p w14:paraId="11B95785" w14:textId="77777777" w:rsidR="008D0944" w:rsidRDefault="008D0944" w:rsidP="00255353">
      <w:pPr>
        <w:jc w:val="center"/>
        <w:rPr>
          <w:rFonts w:cs="Arial"/>
          <w:szCs w:val="22"/>
        </w:rPr>
      </w:pPr>
    </w:p>
    <w:p w14:paraId="37167266" w14:textId="77777777" w:rsidR="008D2A70" w:rsidRDefault="008D2A70" w:rsidP="00255353">
      <w:pPr>
        <w:jc w:val="center"/>
        <w:rPr>
          <w:rFonts w:cs="Arial"/>
          <w:szCs w:val="22"/>
        </w:rPr>
      </w:pPr>
    </w:p>
    <w:p w14:paraId="7F8B1DE6" w14:textId="77777777" w:rsidR="008D2A70" w:rsidRDefault="008D2A70" w:rsidP="00255353">
      <w:pPr>
        <w:jc w:val="center"/>
        <w:rPr>
          <w:rFonts w:cs="Arial"/>
          <w:szCs w:val="22"/>
        </w:rPr>
      </w:pPr>
    </w:p>
    <w:p w14:paraId="0167733B" w14:textId="1A0E8F4F" w:rsidR="008D2A70" w:rsidRDefault="008D2A70" w:rsidP="008D2A70">
      <w:pPr>
        <w:jc w:val="left"/>
        <w:rPr>
          <w:rFonts w:cs="Arial"/>
          <w:b w:val="0"/>
          <w:bCs w:val="0"/>
          <w:szCs w:val="22"/>
        </w:rPr>
      </w:pPr>
      <w:r>
        <w:rPr>
          <w:rFonts w:cs="Arial"/>
          <w:b w:val="0"/>
          <w:bCs w:val="0"/>
          <w:szCs w:val="22"/>
        </w:rPr>
        <w:t>JUNE 21</w:t>
      </w:r>
      <w:r w:rsidRPr="008D2A70">
        <w:rPr>
          <w:rFonts w:cs="Arial"/>
          <w:b w:val="0"/>
          <w:bCs w:val="0"/>
          <w:szCs w:val="22"/>
          <w:vertAlign w:val="superscript"/>
        </w:rPr>
        <w:t>ST</w:t>
      </w:r>
      <w:r>
        <w:rPr>
          <w:rFonts w:cs="Arial"/>
          <w:b w:val="0"/>
          <w:bCs w:val="0"/>
          <w:szCs w:val="22"/>
        </w:rPr>
        <w:t xml:space="preserve"> – 9AM</w:t>
      </w:r>
    </w:p>
    <w:p w14:paraId="01A848EA" w14:textId="77777777" w:rsidR="008D2A70" w:rsidRPr="008D2A70" w:rsidRDefault="008D2A70" w:rsidP="008D2A70">
      <w:pPr>
        <w:jc w:val="left"/>
        <w:rPr>
          <w:rFonts w:cs="Arial"/>
          <w:b w:val="0"/>
          <w:bCs w:val="0"/>
          <w:szCs w:val="22"/>
        </w:rPr>
      </w:pPr>
    </w:p>
    <w:p w14:paraId="0C478EF3" w14:textId="34380733" w:rsidR="00255353" w:rsidRDefault="008D0944" w:rsidP="008D0944">
      <w:pPr>
        <w:jc w:val="center"/>
        <w:rPr>
          <w:rFonts w:cs="Arial"/>
          <w:szCs w:val="22"/>
        </w:rPr>
      </w:pPr>
      <w:r>
        <w:rPr>
          <w:noProof/>
        </w:rPr>
        <w:drawing>
          <wp:inline distT="0" distB="0" distL="0" distR="0" wp14:anchorId="64790CA9" wp14:editId="40A85939">
            <wp:extent cx="5733415" cy="4487545"/>
            <wp:effectExtent l="0" t="0" r="635" b="8255"/>
            <wp:docPr id="21158113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811306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48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74EB9" w14:textId="77777777" w:rsidR="009E0B92" w:rsidRDefault="009E0B92" w:rsidP="008D0944">
      <w:pPr>
        <w:jc w:val="center"/>
        <w:rPr>
          <w:rFonts w:cs="Arial"/>
          <w:szCs w:val="22"/>
        </w:rPr>
      </w:pPr>
    </w:p>
    <w:p w14:paraId="3111590C" w14:textId="77777777" w:rsidR="008D2A70" w:rsidRDefault="008D2A70" w:rsidP="008D2A70">
      <w:pPr>
        <w:jc w:val="center"/>
        <w:rPr>
          <w:rFonts w:cs="Arial"/>
          <w:szCs w:val="22"/>
        </w:rPr>
      </w:pPr>
    </w:p>
    <w:p w14:paraId="5813E88F" w14:textId="77777777" w:rsidR="008D2A70" w:rsidRDefault="008D2A70">
      <w:pPr>
        <w:jc w:val="left"/>
        <w:rPr>
          <w:rFonts w:cs="Arial"/>
          <w:szCs w:val="22"/>
        </w:rPr>
      </w:pPr>
      <w:r>
        <w:rPr>
          <w:rFonts w:cs="Arial"/>
          <w:szCs w:val="22"/>
        </w:rPr>
        <w:br w:type="page"/>
      </w:r>
    </w:p>
    <w:p w14:paraId="038FE1CB" w14:textId="77777777" w:rsidR="008D2A70" w:rsidRPr="00DB4571" w:rsidRDefault="008D2A70" w:rsidP="008D2A70">
      <w:pPr>
        <w:jc w:val="center"/>
        <w:rPr>
          <w:rFonts w:cs="Arial"/>
          <w:b w:val="0"/>
          <w:bCs w:val="0"/>
          <w:szCs w:val="22"/>
        </w:rPr>
      </w:pPr>
    </w:p>
    <w:p w14:paraId="7F43851E" w14:textId="3925C14B" w:rsidR="00A62128" w:rsidRPr="00DB4571" w:rsidRDefault="00A62128" w:rsidP="00A62128">
      <w:pPr>
        <w:jc w:val="left"/>
        <w:rPr>
          <w:rFonts w:cs="Arial"/>
          <w:b w:val="0"/>
          <w:bCs w:val="0"/>
          <w:szCs w:val="22"/>
        </w:rPr>
      </w:pPr>
      <w:r w:rsidRPr="00DB4571">
        <w:rPr>
          <w:rFonts w:cs="Arial"/>
          <w:b w:val="0"/>
          <w:bCs w:val="0"/>
          <w:szCs w:val="22"/>
        </w:rPr>
        <w:t>JUNE 21</w:t>
      </w:r>
      <w:proofErr w:type="gramStart"/>
      <w:r w:rsidRPr="00DB4571">
        <w:rPr>
          <w:rFonts w:cs="Arial"/>
          <w:b w:val="0"/>
          <w:bCs w:val="0"/>
          <w:szCs w:val="22"/>
          <w:vertAlign w:val="superscript"/>
        </w:rPr>
        <w:t>ST</w:t>
      </w:r>
      <w:r w:rsidRPr="00DB4571">
        <w:rPr>
          <w:rFonts w:cs="Arial"/>
          <w:b w:val="0"/>
          <w:bCs w:val="0"/>
          <w:szCs w:val="22"/>
        </w:rPr>
        <w:t xml:space="preserve">  -</w:t>
      </w:r>
      <w:proofErr w:type="gramEnd"/>
      <w:r w:rsidRPr="00DB4571">
        <w:rPr>
          <w:rFonts w:cs="Arial"/>
          <w:b w:val="0"/>
          <w:bCs w:val="0"/>
          <w:szCs w:val="22"/>
        </w:rPr>
        <w:t xml:space="preserve"> </w:t>
      </w:r>
      <w:r w:rsidR="00DB4571" w:rsidRPr="00DB4571">
        <w:rPr>
          <w:rFonts w:cs="Arial"/>
          <w:b w:val="0"/>
          <w:bCs w:val="0"/>
          <w:szCs w:val="22"/>
        </w:rPr>
        <w:t>12PM</w:t>
      </w:r>
    </w:p>
    <w:p w14:paraId="435774EC" w14:textId="77777777" w:rsidR="008D2A70" w:rsidRDefault="008D2A70" w:rsidP="008D2A70">
      <w:pPr>
        <w:jc w:val="center"/>
        <w:rPr>
          <w:rFonts w:cs="Arial"/>
          <w:szCs w:val="22"/>
        </w:rPr>
      </w:pPr>
    </w:p>
    <w:p w14:paraId="64D97AD4" w14:textId="77777777" w:rsidR="00DB4571" w:rsidRDefault="00A62128" w:rsidP="008D2A70">
      <w:pPr>
        <w:jc w:val="center"/>
        <w:rPr>
          <w:rFonts w:cs="Arial"/>
          <w:szCs w:val="22"/>
        </w:rPr>
      </w:pPr>
      <w:r>
        <w:rPr>
          <w:noProof/>
        </w:rPr>
        <w:drawing>
          <wp:inline distT="0" distB="0" distL="0" distR="0" wp14:anchorId="0C763C1D" wp14:editId="5C881D27">
            <wp:extent cx="5733415" cy="4504055"/>
            <wp:effectExtent l="0" t="0" r="635" b="0"/>
            <wp:docPr id="15999697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969715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50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11CE9" w14:textId="77777777" w:rsidR="00DB4571" w:rsidRDefault="00DB4571" w:rsidP="008D2A70">
      <w:pPr>
        <w:jc w:val="center"/>
        <w:rPr>
          <w:rFonts w:cs="Arial"/>
          <w:szCs w:val="22"/>
        </w:rPr>
      </w:pPr>
    </w:p>
    <w:p w14:paraId="6B7E9D09" w14:textId="77777777" w:rsidR="00DB4571" w:rsidRDefault="00DB4571" w:rsidP="008D2A70">
      <w:pPr>
        <w:jc w:val="center"/>
        <w:rPr>
          <w:rFonts w:cs="Arial"/>
          <w:szCs w:val="22"/>
        </w:rPr>
      </w:pPr>
    </w:p>
    <w:p w14:paraId="14508889" w14:textId="77777777" w:rsidR="00DB4571" w:rsidRDefault="00DB4571">
      <w:pPr>
        <w:jc w:val="left"/>
        <w:rPr>
          <w:rFonts w:cs="Arial"/>
          <w:szCs w:val="22"/>
        </w:rPr>
      </w:pPr>
      <w:r>
        <w:rPr>
          <w:rFonts w:cs="Arial"/>
          <w:szCs w:val="22"/>
        </w:rPr>
        <w:br w:type="page"/>
      </w:r>
    </w:p>
    <w:p w14:paraId="43D581D6" w14:textId="77777777" w:rsidR="00DB4571" w:rsidRPr="004E03A0" w:rsidRDefault="00DB4571" w:rsidP="008D2A70">
      <w:pPr>
        <w:jc w:val="center"/>
        <w:rPr>
          <w:rFonts w:cs="Arial"/>
          <w:b w:val="0"/>
          <w:bCs w:val="0"/>
          <w:szCs w:val="22"/>
        </w:rPr>
      </w:pPr>
    </w:p>
    <w:p w14:paraId="7EABEA9E" w14:textId="13BE9105" w:rsidR="004E03A0" w:rsidRPr="004E03A0" w:rsidRDefault="004E03A0" w:rsidP="004E03A0">
      <w:pPr>
        <w:jc w:val="left"/>
        <w:rPr>
          <w:rFonts w:cs="Arial"/>
          <w:b w:val="0"/>
          <w:bCs w:val="0"/>
          <w:szCs w:val="22"/>
        </w:rPr>
      </w:pPr>
      <w:r w:rsidRPr="004E03A0">
        <w:rPr>
          <w:rFonts w:cs="Arial"/>
          <w:b w:val="0"/>
          <w:bCs w:val="0"/>
          <w:szCs w:val="22"/>
        </w:rPr>
        <w:t>JUNE 21</w:t>
      </w:r>
      <w:r w:rsidRPr="004E03A0">
        <w:rPr>
          <w:rFonts w:cs="Arial"/>
          <w:b w:val="0"/>
          <w:bCs w:val="0"/>
          <w:szCs w:val="22"/>
          <w:vertAlign w:val="superscript"/>
        </w:rPr>
        <w:t>ST</w:t>
      </w:r>
      <w:r w:rsidRPr="004E03A0">
        <w:rPr>
          <w:rFonts w:cs="Arial"/>
          <w:b w:val="0"/>
          <w:bCs w:val="0"/>
          <w:szCs w:val="22"/>
        </w:rPr>
        <w:t xml:space="preserve"> – 3PM</w:t>
      </w:r>
    </w:p>
    <w:p w14:paraId="46725698" w14:textId="77777777" w:rsidR="00DB4571" w:rsidRDefault="00DB4571" w:rsidP="008D2A70">
      <w:pPr>
        <w:jc w:val="center"/>
        <w:rPr>
          <w:rFonts w:cs="Arial"/>
          <w:szCs w:val="22"/>
        </w:rPr>
      </w:pPr>
    </w:p>
    <w:p w14:paraId="3ADCD93D" w14:textId="77777777" w:rsidR="00BD3F3F" w:rsidRDefault="004E03A0" w:rsidP="008D2A70">
      <w:pPr>
        <w:jc w:val="center"/>
        <w:rPr>
          <w:rFonts w:cs="Arial"/>
          <w:szCs w:val="22"/>
        </w:rPr>
      </w:pPr>
      <w:r>
        <w:rPr>
          <w:noProof/>
        </w:rPr>
        <w:drawing>
          <wp:inline distT="0" distB="0" distL="0" distR="0" wp14:anchorId="68ADA904" wp14:editId="27D588BE">
            <wp:extent cx="5733415" cy="4518025"/>
            <wp:effectExtent l="0" t="0" r="635" b="0"/>
            <wp:docPr id="138653689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53689" name="Picture 1" descr="A map of a city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51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F27DC" w14:textId="77777777" w:rsidR="00BD3F3F" w:rsidRDefault="00BD3F3F">
      <w:pPr>
        <w:jc w:val="left"/>
        <w:rPr>
          <w:rFonts w:cs="Arial"/>
          <w:szCs w:val="22"/>
        </w:rPr>
      </w:pPr>
      <w:r>
        <w:rPr>
          <w:rFonts w:cs="Arial"/>
          <w:szCs w:val="22"/>
        </w:rPr>
        <w:br w:type="page"/>
      </w:r>
    </w:p>
    <w:p w14:paraId="2D6543A6" w14:textId="12B0644F" w:rsidR="00E55CE4" w:rsidRDefault="00BD3F3F" w:rsidP="00BD3F3F">
      <w:pPr>
        <w:rPr>
          <w:rFonts w:cs="Arial"/>
          <w:szCs w:val="22"/>
        </w:rPr>
      </w:pPr>
      <w:r w:rsidRPr="00BD3F3F">
        <w:rPr>
          <w:rFonts w:cs="Arial"/>
          <w:szCs w:val="22"/>
        </w:rPr>
        <w:lastRenderedPageBreak/>
        <w:t xml:space="preserve">ATTACHMENT </w:t>
      </w:r>
      <w:r w:rsidR="00832642">
        <w:rPr>
          <w:rFonts w:cs="Arial"/>
          <w:szCs w:val="22"/>
        </w:rPr>
        <w:t>L</w:t>
      </w:r>
      <w:r w:rsidRPr="00BD3F3F">
        <w:rPr>
          <w:rFonts w:cs="Arial"/>
          <w:szCs w:val="22"/>
        </w:rPr>
        <w:t xml:space="preserve"> – </w:t>
      </w:r>
      <w:r w:rsidR="00710E2E">
        <w:rPr>
          <w:rFonts w:cs="Arial"/>
          <w:szCs w:val="22"/>
        </w:rPr>
        <w:t>VISUAL IMPACT IMAGES</w:t>
      </w:r>
      <w:r w:rsidR="0092746A">
        <w:rPr>
          <w:rFonts w:cs="Arial"/>
          <w:szCs w:val="22"/>
        </w:rPr>
        <w:t xml:space="preserve"> (3 PAGES)</w:t>
      </w:r>
    </w:p>
    <w:p w14:paraId="1376736E" w14:textId="77777777" w:rsidR="00E55CE4" w:rsidRDefault="00E55CE4" w:rsidP="00E55CE4">
      <w:pPr>
        <w:jc w:val="center"/>
        <w:rPr>
          <w:rFonts w:cs="Arial"/>
          <w:b w:val="0"/>
          <w:bCs w:val="0"/>
          <w:szCs w:val="22"/>
        </w:rPr>
      </w:pPr>
    </w:p>
    <w:p w14:paraId="539E6114" w14:textId="79EFA298" w:rsidR="00E55CE4" w:rsidRDefault="0062224B" w:rsidP="00E55CE4">
      <w:pPr>
        <w:jc w:val="center"/>
        <w:rPr>
          <w:rFonts w:cs="Arial"/>
          <w:b w:val="0"/>
          <w:bCs w:val="0"/>
          <w:szCs w:val="22"/>
        </w:rPr>
      </w:pPr>
      <w:r>
        <w:rPr>
          <w:noProof/>
        </w:rPr>
        <w:drawing>
          <wp:inline distT="0" distB="0" distL="0" distR="0" wp14:anchorId="793D9C9F" wp14:editId="0EABD856">
            <wp:extent cx="5733415" cy="4290695"/>
            <wp:effectExtent l="0" t="0" r="635" b="0"/>
            <wp:docPr id="7111080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108012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29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C2FAB" w14:textId="77777777" w:rsidR="000E389B" w:rsidRDefault="000E389B" w:rsidP="00E55CE4">
      <w:pPr>
        <w:jc w:val="center"/>
        <w:rPr>
          <w:rFonts w:cs="Arial"/>
          <w:b w:val="0"/>
          <w:bCs w:val="0"/>
          <w:szCs w:val="22"/>
        </w:rPr>
      </w:pPr>
    </w:p>
    <w:p w14:paraId="4116A0A7" w14:textId="77777777" w:rsidR="000E389B" w:rsidRDefault="000E389B" w:rsidP="00E55CE4">
      <w:pPr>
        <w:jc w:val="center"/>
        <w:rPr>
          <w:rFonts w:cs="Arial"/>
          <w:b w:val="0"/>
          <w:bCs w:val="0"/>
          <w:szCs w:val="22"/>
        </w:rPr>
      </w:pPr>
    </w:p>
    <w:p w14:paraId="49BDCA4B" w14:textId="77777777" w:rsidR="0062224B" w:rsidRDefault="0062224B" w:rsidP="00E55CE4">
      <w:pPr>
        <w:jc w:val="center"/>
        <w:rPr>
          <w:rFonts w:cs="Arial"/>
          <w:b w:val="0"/>
          <w:bCs w:val="0"/>
          <w:szCs w:val="22"/>
        </w:rPr>
      </w:pPr>
    </w:p>
    <w:p w14:paraId="1D3D655F" w14:textId="549076F3" w:rsidR="0062224B" w:rsidRDefault="0062224B" w:rsidP="00E55CE4">
      <w:pPr>
        <w:jc w:val="center"/>
        <w:rPr>
          <w:rFonts w:cs="Arial"/>
          <w:b w:val="0"/>
          <w:bCs w:val="0"/>
          <w:szCs w:val="22"/>
        </w:rPr>
      </w:pPr>
      <w:r>
        <w:rPr>
          <w:noProof/>
        </w:rPr>
        <w:drawing>
          <wp:inline distT="0" distB="0" distL="0" distR="0" wp14:anchorId="453035BF" wp14:editId="221165A5">
            <wp:extent cx="5733415" cy="3488055"/>
            <wp:effectExtent l="0" t="0" r="635" b="0"/>
            <wp:docPr id="636877393" name="Picture 1" descr="A long shot of a grass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877393" name="Picture 1" descr="A long shot of a grass field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48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E932C" w14:textId="77777777" w:rsidR="000E389B" w:rsidRDefault="000E389B" w:rsidP="00E55CE4">
      <w:pPr>
        <w:jc w:val="center"/>
        <w:rPr>
          <w:rFonts w:cs="Arial"/>
          <w:b w:val="0"/>
          <w:bCs w:val="0"/>
          <w:szCs w:val="22"/>
        </w:rPr>
      </w:pPr>
    </w:p>
    <w:p w14:paraId="63C61478" w14:textId="610E6F42" w:rsidR="0062224B" w:rsidRDefault="0062224B" w:rsidP="000E389B">
      <w:pPr>
        <w:jc w:val="left"/>
        <w:rPr>
          <w:rFonts w:cs="Arial"/>
          <w:b w:val="0"/>
          <w:bCs w:val="0"/>
          <w:szCs w:val="22"/>
        </w:rPr>
      </w:pPr>
      <w:r>
        <w:rPr>
          <w:rFonts w:cs="Arial"/>
          <w:b w:val="0"/>
          <w:bCs w:val="0"/>
          <w:szCs w:val="22"/>
        </w:rPr>
        <w:br w:type="page"/>
      </w:r>
      <w:r w:rsidR="006328E0">
        <w:rPr>
          <w:noProof/>
        </w:rPr>
        <w:lastRenderedPageBreak/>
        <w:drawing>
          <wp:inline distT="0" distB="0" distL="0" distR="0" wp14:anchorId="2FD0AE45" wp14:editId="38439587">
            <wp:extent cx="5733415" cy="3518535"/>
            <wp:effectExtent l="0" t="0" r="635" b="5715"/>
            <wp:docPr id="1949429303" name="Picture 1" descr="A green lawn with a white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429303" name="Picture 1" descr="A green lawn with a white box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51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88E79" w14:textId="77777777" w:rsidR="006328E0" w:rsidRDefault="006328E0" w:rsidP="00E55CE4">
      <w:pPr>
        <w:jc w:val="center"/>
        <w:rPr>
          <w:rFonts w:cs="Arial"/>
          <w:b w:val="0"/>
          <w:bCs w:val="0"/>
          <w:szCs w:val="22"/>
        </w:rPr>
      </w:pPr>
    </w:p>
    <w:p w14:paraId="1DF6F054" w14:textId="77777777" w:rsidR="000E389B" w:rsidRDefault="000E389B" w:rsidP="00E55CE4">
      <w:pPr>
        <w:jc w:val="center"/>
        <w:rPr>
          <w:rFonts w:cs="Arial"/>
          <w:b w:val="0"/>
          <w:bCs w:val="0"/>
          <w:szCs w:val="22"/>
        </w:rPr>
      </w:pPr>
    </w:p>
    <w:p w14:paraId="75D23818" w14:textId="77777777" w:rsidR="006328E0" w:rsidRDefault="006328E0" w:rsidP="00E55CE4">
      <w:pPr>
        <w:jc w:val="center"/>
        <w:rPr>
          <w:rFonts w:cs="Arial"/>
          <w:b w:val="0"/>
          <w:bCs w:val="0"/>
          <w:szCs w:val="22"/>
        </w:rPr>
      </w:pPr>
    </w:p>
    <w:p w14:paraId="6227F6C2" w14:textId="40AA08E7" w:rsidR="006328E0" w:rsidRDefault="009D0587" w:rsidP="00E55CE4">
      <w:pPr>
        <w:jc w:val="center"/>
        <w:rPr>
          <w:rFonts w:cs="Arial"/>
          <w:b w:val="0"/>
          <w:bCs w:val="0"/>
          <w:szCs w:val="22"/>
        </w:rPr>
      </w:pPr>
      <w:r>
        <w:rPr>
          <w:noProof/>
        </w:rPr>
        <w:drawing>
          <wp:inline distT="0" distB="0" distL="0" distR="0" wp14:anchorId="56247004" wp14:editId="4F8EE3B5">
            <wp:extent cx="5733415" cy="3483610"/>
            <wp:effectExtent l="0" t="0" r="635" b="2540"/>
            <wp:docPr id="422683632" name="Picture 1" descr="A grass field with a fen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683632" name="Picture 1" descr="A grass field with a fence&#10;&#10;Description automatically generated with medium confidenc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48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77790" w14:textId="77777777" w:rsidR="009D0587" w:rsidRDefault="009D0587" w:rsidP="00E55CE4">
      <w:pPr>
        <w:jc w:val="center"/>
        <w:rPr>
          <w:rFonts w:cs="Arial"/>
          <w:b w:val="0"/>
          <w:bCs w:val="0"/>
          <w:szCs w:val="22"/>
        </w:rPr>
      </w:pPr>
    </w:p>
    <w:p w14:paraId="7C2A29BC" w14:textId="78901E3C" w:rsidR="009D0587" w:rsidRDefault="009D0587">
      <w:pPr>
        <w:jc w:val="left"/>
        <w:rPr>
          <w:rFonts w:cs="Arial"/>
          <w:b w:val="0"/>
          <w:bCs w:val="0"/>
          <w:szCs w:val="22"/>
        </w:rPr>
      </w:pPr>
      <w:r>
        <w:rPr>
          <w:rFonts w:cs="Arial"/>
          <w:b w:val="0"/>
          <w:bCs w:val="0"/>
          <w:szCs w:val="22"/>
        </w:rPr>
        <w:br w:type="page"/>
      </w:r>
    </w:p>
    <w:p w14:paraId="4BE4D743" w14:textId="77777777" w:rsidR="009D0587" w:rsidRDefault="009D0587" w:rsidP="00E55CE4">
      <w:pPr>
        <w:jc w:val="center"/>
        <w:rPr>
          <w:rFonts w:cs="Arial"/>
          <w:b w:val="0"/>
          <w:bCs w:val="0"/>
          <w:szCs w:val="22"/>
        </w:rPr>
      </w:pPr>
    </w:p>
    <w:p w14:paraId="4A201F55" w14:textId="77777777" w:rsidR="009D0587" w:rsidRDefault="009D0587" w:rsidP="00E55CE4">
      <w:pPr>
        <w:jc w:val="center"/>
        <w:rPr>
          <w:rFonts w:cs="Arial"/>
          <w:b w:val="0"/>
          <w:bCs w:val="0"/>
          <w:szCs w:val="22"/>
        </w:rPr>
      </w:pPr>
    </w:p>
    <w:p w14:paraId="4A6BBE2C" w14:textId="6B3BBB15" w:rsidR="009D0587" w:rsidRDefault="009D0587" w:rsidP="00E55CE4">
      <w:pPr>
        <w:jc w:val="center"/>
        <w:rPr>
          <w:rFonts w:cs="Arial"/>
          <w:b w:val="0"/>
          <w:bCs w:val="0"/>
          <w:szCs w:val="22"/>
        </w:rPr>
      </w:pPr>
      <w:r>
        <w:rPr>
          <w:noProof/>
        </w:rPr>
        <w:drawing>
          <wp:inline distT="0" distB="0" distL="0" distR="0" wp14:anchorId="6D850385" wp14:editId="044F94BD">
            <wp:extent cx="5733415" cy="3510915"/>
            <wp:effectExtent l="0" t="0" r="635" b="0"/>
            <wp:docPr id="1951096401" name="Picture 1" descr="A white tent in a grassy ar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096401" name="Picture 1" descr="A white tent in a grassy area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51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EFB3D" w14:textId="77777777" w:rsidR="009D0587" w:rsidRDefault="009D0587" w:rsidP="00E55CE4">
      <w:pPr>
        <w:jc w:val="center"/>
        <w:rPr>
          <w:rFonts w:cs="Arial"/>
          <w:b w:val="0"/>
          <w:bCs w:val="0"/>
          <w:szCs w:val="22"/>
        </w:rPr>
      </w:pPr>
    </w:p>
    <w:p w14:paraId="1DF3ECCA" w14:textId="77777777" w:rsidR="000E389B" w:rsidRDefault="000E389B" w:rsidP="00E55CE4">
      <w:pPr>
        <w:jc w:val="center"/>
        <w:rPr>
          <w:rFonts w:cs="Arial"/>
          <w:b w:val="0"/>
          <w:bCs w:val="0"/>
          <w:szCs w:val="22"/>
        </w:rPr>
      </w:pPr>
    </w:p>
    <w:p w14:paraId="75817A72" w14:textId="77777777" w:rsidR="009D0587" w:rsidRDefault="009D0587" w:rsidP="00E55CE4">
      <w:pPr>
        <w:jc w:val="center"/>
        <w:rPr>
          <w:rFonts w:cs="Arial"/>
          <w:b w:val="0"/>
          <w:bCs w:val="0"/>
          <w:szCs w:val="22"/>
        </w:rPr>
      </w:pPr>
    </w:p>
    <w:p w14:paraId="4C74E3F0" w14:textId="52DC6315" w:rsidR="009D0587" w:rsidRDefault="000E389B" w:rsidP="00E55CE4">
      <w:pPr>
        <w:jc w:val="center"/>
        <w:rPr>
          <w:rFonts w:cs="Arial"/>
          <w:b w:val="0"/>
          <w:bCs w:val="0"/>
          <w:szCs w:val="22"/>
        </w:rPr>
      </w:pPr>
      <w:r>
        <w:rPr>
          <w:noProof/>
        </w:rPr>
        <w:drawing>
          <wp:inline distT="0" distB="0" distL="0" distR="0" wp14:anchorId="6BD21171" wp14:editId="1DA9D083">
            <wp:extent cx="5733415" cy="3519170"/>
            <wp:effectExtent l="0" t="0" r="635" b="5080"/>
            <wp:docPr id="1417369853" name="Picture 1" descr="A long shot of a grass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369853" name="Picture 1" descr="A long shot of a grass field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51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12E88" w14:textId="423703ED" w:rsidR="009604C5" w:rsidRDefault="009604C5" w:rsidP="00E55CE4">
      <w:pPr>
        <w:jc w:val="center"/>
        <w:rPr>
          <w:rFonts w:cs="Arial"/>
          <w:szCs w:val="22"/>
        </w:rPr>
      </w:pPr>
      <w:r>
        <w:rPr>
          <w:rFonts w:cs="Arial"/>
          <w:szCs w:val="22"/>
        </w:rPr>
        <w:br w:type="page"/>
      </w:r>
    </w:p>
    <w:p w14:paraId="3F775AEA" w14:textId="77777777" w:rsidR="009A069D" w:rsidRDefault="009A069D" w:rsidP="00A86148">
      <w:pPr>
        <w:rPr>
          <w:rFonts w:cs="Arial"/>
          <w:szCs w:val="22"/>
        </w:rPr>
      </w:pPr>
    </w:p>
    <w:p w14:paraId="2BCF352D" w14:textId="77777777" w:rsidR="009A069D" w:rsidRDefault="009A069D" w:rsidP="00A86148">
      <w:pPr>
        <w:rPr>
          <w:rFonts w:cs="Arial"/>
          <w:szCs w:val="22"/>
        </w:rPr>
      </w:pPr>
    </w:p>
    <w:p w14:paraId="4737CF25" w14:textId="72CE3022" w:rsidR="009A069D" w:rsidRPr="009A069D" w:rsidRDefault="009A069D" w:rsidP="009A069D">
      <w:pPr>
        <w:rPr>
          <w:rFonts w:cs="Arial"/>
          <w:szCs w:val="22"/>
        </w:rPr>
      </w:pPr>
      <w:r w:rsidRPr="009A069D">
        <w:rPr>
          <w:rFonts w:cs="Arial"/>
          <w:szCs w:val="22"/>
        </w:rPr>
        <w:t xml:space="preserve">ATTACHMENT </w:t>
      </w:r>
      <w:r w:rsidR="00EA0DC2">
        <w:rPr>
          <w:rFonts w:cs="Arial"/>
          <w:szCs w:val="22"/>
        </w:rPr>
        <w:t>M</w:t>
      </w:r>
      <w:r w:rsidR="00421017">
        <w:rPr>
          <w:rFonts w:cs="Arial"/>
          <w:szCs w:val="22"/>
        </w:rPr>
        <w:t xml:space="preserve"> </w:t>
      </w:r>
      <w:r w:rsidRPr="009A069D">
        <w:rPr>
          <w:rFonts w:cs="Arial"/>
          <w:szCs w:val="22"/>
        </w:rPr>
        <w:t>– LANDSCAPE PLANS</w:t>
      </w:r>
      <w:r w:rsidR="009058C5">
        <w:rPr>
          <w:rFonts w:cs="Arial"/>
          <w:szCs w:val="22"/>
        </w:rPr>
        <w:t xml:space="preserve"> (2 PAGES)</w:t>
      </w:r>
    </w:p>
    <w:p w14:paraId="031E3372" w14:textId="77777777" w:rsidR="009A069D" w:rsidRDefault="009A069D" w:rsidP="009A069D">
      <w:pPr>
        <w:jc w:val="center"/>
        <w:rPr>
          <w:rFonts w:cs="Arial"/>
          <w:szCs w:val="22"/>
        </w:rPr>
      </w:pPr>
    </w:p>
    <w:p w14:paraId="3279787D" w14:textId="38A840FB" w:rsidR="0005797C" w:rsidRDefault="0005797C" w:rsidP="009A069D">
      <w:pPr>
        <w:jc w:val="center"/>
        <w:rPr>
          <w:rFonts w:cs="Arial"/>
          <w:szCs w:val="22"/>
        </w:rPr>
      </w:pPr>
    </w:p>
    <w:p w14:paraId="426FCBC4" w14:textId="77777777" w:rsidR="00A86148" w:rsidRDefault="00A86148" w:rsidP="00A86148">
      <w:pPr>
        <w:rPr>
          <w:rFonts w:cs="Arial"/>
          <w:b w:val="0"/>
          <w:szCs w:val="22"/>
        </w:rPr>
      </w:pPr>
    </w:p>
    <w:p w14:paraId="369E5F9B" w14:textId="0DCB119F" w:rsidR="00A86148" w:rsidRPr="00A86148" w:rsidRDefault="00A86148" w:rsidP="00A86148">
      <w:pPr>
        <w:jc w:val="left"/>
        <w:rPr>
          <w:rFonts w:cs="Arial"/>
          <w:b w:val="0"/>
          <w:szCs w:val="22"/>
        </w:rPr>
      </w:pPr>
      <w:r w:rsidRPr="00A86148">
        <w:rPr>
          <w:rFonts w:cs="Arial"/>
          <w:b w:val="0"/>
          <w:szCs w:val="22"/>
        </w:rPr>
        <w:t>LANDSCAPE MASTERPLAN:</w:t>
      </w:r>
    </w:p>
    <w:p w14:paraId="4A31A019" w14:textId="77777777" w:rsidR="0005797C" w:rsidRDefault="0005797C" w:rsidP="0005797C">
      <w:pPr>
        <w:rPr>
          <w:rFonts w:cs="Arial"/>
          <w:szCs w:val="22"/>
        </w:rPr>
      </w:pPr>
    </w:p>
    <w:p w14:paraId="2DBB1D6F" w14:textId="03C2E8B5" w:rsidR="0005797C" w:rsidRDefault="0005797C" w:rsidP="0005797C">
      <w:pPr>
        <w:jc w:val="center"/>
        <w:rPr>
          <w:rFonts w:cs="Arial"/>
          <w:szCs w:val="22"/>
        </w:rPr>
      </w:pPr>
      <w:r>
        <w:rPr>
          <w:noProof/>
        </w:rPr>
        <w:drawing>
          <wp:inline distT="0" distB="0" distL="0" distR="0" wp14:anchorId="67662A37" wp14:editId="0CC8BFE7">
            <wp:extent cx="5733415" cy="3551555"/>
            <wp:effectExtent l="0" t="0" r="635" b="0"/>
            <wp:docPr id="5218264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82641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55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B197C" w14:textId="77777777" w:rsidR="00CD2C08" w:rsidRDefault="00CD2C08" w:rsidP="0005797C">
      <w:pPr>
        <w:jc w:val="center"/>
        <w:rPr>
          <w:rFonts w:cs="Arial"/>
          <w:szCs w:val="22"/>
        </w:rPr>
      </w:pPr>
    </w:p>
    <w:p w14:paraId="13F341AE" w14:textId="77777777" w:rsidR="00EA248E" w:rsidRDefault="00EA248E" w:rsidP="0005797C">
      <w:pPr>
        <w:jc w:val="center"/>
        <w:rPr>
          <w:rFonts w:cs="Arial"/>
          <w:szCs w:val="22"/>
        </w:rPr>
      </w:pPr>
    </w:p>
    <w:p w14:paraId="20C35086" w14:textId="77777777" w:rsidR="00EA248E" w:rsidRPr="00EA248E" w:rsidRDefault="00EA248E" w:rsidP="00EA248E">
      <w:pPr>
        <w:jc w:val="left"/>
        <w:rPr>
          <w:rFonts w:cs="Arial"/>
          <w:b w:val="0"/>
          <w:szCs w:val="22"/>
        </w:rPr>
      </w:pPr>
      <w:r w:rsidRPr="00EA248E">
        <w:rPr>
          <w:rFonts w:cs="Arial"/>
          <w:b w:val="0"/>
          <w:szCs w:val="22"/>
        </w:rPr>
        <w:t>ENTRY PRECINCT LANDSCAPE PLAN:</w:t>
      </w:r>
    </w:p>
    <w:p w14:paraId="114B325B" w14:textId="79340683" w:rsidR="00CD2C08" w:rsidRDefault="00CD2C08" w:rsidP="0005797C">
      <w:pPr>
        <w:jc w:val="center"/>
        <w:rPr>
          <w:rFonts w:cs="Arial"/>
          <w:szCs w:val="22"/>
        </w:rPr>
      </w:pPr>
      <w:r>
        <w:rPr>
          <w:noProof/>
        </w:rPr>
        <w:drawing>
          <wp:inline distT="0" distB="0" distL="0" distR="0" wp14:anchorId="5BEACFB7" wp14:editId="7D998B0D">
            <wp:extent cx="5410200" cy="3471180"/>
            <wp:effectExtent l="0" t="0" r="0" b="0"/>
            <wp:docPr id="1094007788" name="Picture 1" descr="A map of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007788" name="Picture 1" descr="A map of a park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12348" cy="3472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4E7D1" w14:textId="77777777" w:rsidR="009058C5" w:rsidRDefault="009058C5" w:rsidP="0005797C">
      <w:pPr>
        <w:jc w:val="center"/>
        <w:rPr>
          <w:rFonts w:cs="Arial"/>
          <w:szCs w:val="22"/>
        </w:rPr>
      </w:pPr>
    </w:p>
    <w:p w14:paraId="72BCB262" w14:textId="1959659B" w:rsidR="009058C5" w:rsidRPr="009058C5" w:rsidRDefault="009058C5" w:rsidP="009058C5">
      <w:pPr>
        <w:jc w:val="left"/>
        <w:rPr>
          <w:rFonts w:cs="Arial"/>
          <w:b w:val="0"/>
          <w:bCs w:val="0"/>
          <w:szCs w:val="22"/>
        </w:rPr>
      </w:pPr>
      <w:r w:rsidRPr="009058C5">
        <w:rPr>
          <w:rFonts w:cs="Arial"/>
          <w:b w:val="0"/>
          <w:bCs w:val="0"/>
          <w:szCs w:val="22"/>
        </w:rPr>
        <w:t>DEEP SOIL SECTION:</w:t>
      </w:r>
    </w:p>
    <w:p w14:paraId="3A120EEC" w14:textId="05E7067C" w:rsidR="009058C5" w:rsidRDefault="009058C5" w:rsidP="0005797C">
      <w:pPr>
        <w:jc w:val="center"/>
        <w:rPr>
          <w:rFonts w:cs="Arial"/>
          <w:szCs w:val="22"/>
        </w:rPr>
      </w:pPr>
      <w:r>
        <w:rPr>
          <w:noProof/>
        </w:rPr>
        <w:drawing>
          <wp:inline distT="0" distB="0" distL="0" distR="0" wp14:anchorId="0AF0721B" wp14:editId="1B71324C">
            <wp:extent cx="5733415" cy="2221865"/>
            <wp:effectExtent l="0" t="0" r="635" b="6985"/>
            <wp:docPr id="871297965" name="Picture 1" descr="A drawing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297965" name="Picture 1" descr="A drawing of a building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22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1955A" w14:textId="78D3DDE9" w:rsidR="00470533" w:rsidRPr="00470533" w:rsidRDefault="00470533" w:rsidP="00470533">
      <w:pPr>
        <w:jc w:val="left"/>
        <w:rPr>
          <w:rFonts w:cs="Arial"/>
          <w:b w:val="0"/>
          <w:bCs w:val="0"/>
          <w:szCs w:val="22"/>
        </w:rPr>
      </w:pPr>
      <w:r>
        <w:rPr>
          <w:rFonts w:cs="Arial"/>
          <w:b w:val="0"/>
          <w:bCs w:val="0"/>
          <w:szCs w:val="22"/>
        </w:rPr>
        <w:t>GREEN WALL EASTERN ELEVATION:</w:t>
      </w:r>
    </w:p>
    <w:p w14:paraId="00058A0B" w14:textId="76D62993" w:rsidR="00470533" w:rsidRDefault="00470533" w:rsidP="0005797C">
      <w:pPr>
        <w:jc w:val="center"/>
        <w:rPr>
          <w:rFonts w:cs="Arial"/>
          <w:szCs w:val="22"/>
        </w:rPr>
      </w:pPr>
      <w:r>
        <w:rPr>
          <w:noProof/>
        </w:rPr>
        <w:drawing>
          <wp:inline distT="0" distB="0" distL="0" distR="0" wp14:anchorId="1105DFF2" wp14:editId="6645BF2A">
            <wp:extent cx="5733415" cy="2729230"/>
            <wp:effectExtent l="0" t="0" r="635" b="0"/>
            <wp:docPr id="941114131" name="Picture 1" descr="A person walk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114131" name="Picture 1" descr="A person walking in front of a building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72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D813B" w14:textId="77777777" w:rsidR="00FF558C" w:rsidRPr="00FF558C" w:rsidRDefault="00FF558C" w:rsidP="0005797C">
      <w:pPr>
        <w:jc w:val="center"/>
        <w:rPr>
          <w:rFonts w:cs="Arial"/>
          <w:b w:val="0"/>
          <w:bCs w:val="0"/>
          <w:szCs w:val="22"/>
        </w:rPr>
      </w:pPr>
    </w:p>
    <w:p w14:paraId="39EC712C" w14:textId="2BEBB07E" w:rsidR="00FF558C" w:rsidRPr="00FF558C" w:rsidRDefault="00FF558C" w:rsidP="00FF558C">
      <w:pPr>
        <w:jc w:val="left"/>
        <w:rPr>
          <w:rFonts w:cs="Arial"/>
          <w:b w:val="0"/>
          <w:bCs w:val="0"/>
          <w:szCs w:val="22"/>
        </w:rPr>
      </w:pPr>
      <w:r w:rsidRPr="00FF558C">
        <w:rPr>
          <w:rFonts w:cs="Arial"/>
          <w:b w:val="0"/>
          <w:bCs w:val="0"/>
          <w:szCs w:val="22"/>
        </w:rPr>
        <w:t>GREEN</w:t>
      </w:r>
      <w:r>
        <w:rPr>
          <w:rFonts w:cs="Arial"/>
          <w:b w:val="0"/>
          <w:bCs w:val="0"/>
          <w:szCs w:val="22"/>
        </w:rPr>
        <w:t xml:space="preserve"> WALL SOUTHERN ELEVATION:</w:t>
      </w:r>
    </w:p>
    <w:p w14:paraId="6D43414B" w14:textId="77177F04" w:rsidR="00FF558C" w:rsidRDefault="00FF558C" w:rsidP="0005797C">
      <w:pPr>
        <w:jc w:val="center"/>
        <w:rPr>
          <w:rFonts w:cs="Arial"/>
          <w:szCs w:val="22"/>
        </w:rPr>
      </w:pPr>
      <w:r>
        <w:rPr>
          <w:noProof/>
        </w:rPr>
        <w:drawing>
          <wp:inline distT="0" distB="0" distL="0" distR="0" wp14:anchorId="5B70BC48" wp14:editId="11B802DA">
            <wp:extent cx="5572125" cy="3038163"/>
            <wp:effectExtent l="0" t="0" r="0" b="0"/>
            <wp:docPr id="1702485707" name="Picture 1" descr="A drawing of a building with pla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485707" name="Picture 1" descr="A drawing of a building with plants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574321" cy="303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4728C" w14:textId="207F0912" w:rsidR="006F6CF9" w:rsidRPr="006F6CF9" w:rsidRDefault="00BD3F3F" w:rsidP="00BD3F3F">
      <w:pPr>
        <w:rPr>
          <w:rFonts w:cs="Arial"/>
          <w:szCs w:val="22"/>
        </w:rPr>
      </w:pPr>
      <w:r>
        <w:rPr>
          <w:rFonts w:cs="Arial"/>
          <w:szCs w:val="22"/>
        </w:rPr>
        <w:br w:type="page"/>
      </w:r>
      <w:bookmarkStart w:id="1" w:name="_Hlk158729157"/>
      <w:bookmarkStart w:id="2" w:name="_Hlk167458039"/>
      <w:r w:rsidR="006F6CF9" w:rsidRPr="006F6CF9">
        <w:rPr>
          <w:rFonts w:cs="Arial"/>
          <w:szCs w:val="22"/>
        </w:rPr>
        <w:lastRenderedPageBreak/>
        <w:t>ATTACHMENT</w:t>
      </w:r>
      <w:r w:rsidR="006F6CF9">
        <w:rPr>
          <w:rFonts w:cs="Arial"/>
          <w:szCs w:val="22"/>
        </w:rPr>
        <w:t xml:space="preserve"> </w:t>
      </w:r>
      <w:r w:rsidR="00421017">
        <w:rPr>
          <w:rFonts w:cs="Arial"/>
          <w:szCs w:val="22"/>
        </w:rPr>
        <w:t>N</w:t>
      </w:r>
      <w:r w:rsidR="006F6CF9" w:rsidRPr="006F6CF9">
        <w:rPr>
          <w:rFonts w:cs="Arial"/>
          <w:szCs w:val="22"/>
        </w:rPr>
        <w:t xml:space="preserve"> – </w:t>
      </w:r>
      <w:bookmarkEnd w:id="1"/>
      <w:r w:rsidR="006F6CF9" w:rsidRPr="006F6CF9">
        <w:rPr>
          <w:rFonts w:cs="Arial"/>
          <w:szCs w:val="22"/>
        </w:rPr>
        <w:t>P</w:t>
      </w:r>
      <w:bookmarkEnd w:id="2"/>
      <w:r w:rsidR="006F6CF9" w:rsidRPr="006F6CF9">
        <w:rPr>
          <w:rFonts w:cs="Arial"/>
          <w:szCs w:val="22"/>
        </w:rPr>
        <w:t>ERSPECTIVES (3 PAGES)</w:t>
      </w:r>
    </w:p>
    <w:p w14:paraId="5D5B17A9" w14:textId="77777777" w:rsidR="006F6CF9" w:rsidRPr="006F6CF9" w:rsidRDefault="006F6CF9" w:rsidP="006F6CF9">
      <w:pPr>
        <w:jc w:val="center"/>
        <w:rPr>
          <w:rFonts w:cs="Arial"/>
          <w:i/>
          <w:szCs w:val="22"/>
        </w:rPr>
      </w:pPr>
    </w:p>
    <w:p w14:paraId="0AA78E15" w14:textId="6B616EA0" w:rsidR="006F6CF9" w:rsidRPr="006F6CF9" w:rsidRDefault="006F6CF9" w:rsidP="00B04302">
      <w:pPr>
        <w:jc w:val="left"/>
        <w:rPr>
          <w:rFonts w:cs="Arial"/>
          <w:b w:val="0"/>
          <w:bCs w:val="0"/>
          <w:iCs/>
          <w:szCs w:val="22"/>
        </w:rPr>
      </w:pPr>
    </w:p>
    <w:p w14:paraId="59026D61" w14:textId="77777777" w:rsidR="006F6CF9" w:rsidRPr="006F6CF9" w:rsidRDefault="006F6CF9" w:rsidP="006F6CF9">
      <w:pPr>
        <w:jc w:val="center"/>
        <w:rPr>
          <w:rFonts w:cs="Arial"/>
          <w:iCs/>
          <w:szCs w:val="22"/>
        </w:rPr>
      </w:pPr>
      <w:r w:rsidRPr="006F6CF9">
        <w:rPr>
          <w:rFonts w:cs="Arial"/>
          <w:noProof/>
          <w:szCs w:val="22"/>
        </w:rPr>
        <w:drawing>
          <wp:inline distT="0" distB="0" distL="0" distR="0" wp14:anchorId="4C99D52B" wp14:editId="4493A365">
            <wp:extent cx="5733415" cy="3242310"/>
            <wp:effectExtent l="0" t="0" r="635" b="0"/>
            <wp:docPr id="1725645235" name="Picture 1" descr="Aerial view of a large building with a large law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645235" name="Picture 1" descr="Aerial view of a large building with a large lawn&#10;&#10;Description automatically generated with medium confidence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B1374" w14:textId="77777777" w:rsidR="006F6CF9" w:rsidRDefault="006F6CF9" w:rsidP="006F6CF9">
      <w:pPr>
        <w:jc w:val="center"/>
        <w:rPr>
          <w:rFonts w:cs="Arial"/>
          <w:iCs/>
          <w:szCs w:val="22"/>
        </w:rPr>
      </w:pPr>
    </w:p>
    <w:p w14:paraId="1E17F6B5" w14:textId="77777777" w:rsidR="00D84D8E" w:rsidRPr="00D84D8E" w:rsidRDefault="00D84D8E" w:rsidP="006F6CF9">
      <w:pPr>
        <w:jc w:val="center"/>
        <w:rPr>
          <w:rFonts w:cs="Arial"/>
          <w:b w:val="0"/>
          <w:bCs w:val="0"/>
          <w:iCs/>
          <w:szCs w:val="22"/>
        </w:rPr>
      </w:pPr>
    </w:p>
    <w:p w14:paraId="3CF45A1D" w14:textId="75B5AA30" w:rsidR="00D84D8E" w:rsidRPr="006F6CF9" w:rsidRDefault="00D84D8E" w:rsidP="00D84D8E">
      <w:pPr>
        <w:jc w:val="left"/>
        <w:rPr>
          <w:rFonts w:cs="Arial"/>
          <w:b w:val="0"/>
          <w:bCs w:val="0"/>
          <w:iCs/>
          <w:szCs w:val="22"/>
        </w:rPr>
      </w:pPr>
      <w:r w:rsidRPr="00D84D8E">
        <w:rPr>
          <w:rFonts w:cs="Arial"/>
          <w:b w:val="0"/>
          <w:bCs w:val="0"/>
          <w:iCs/>
          <w:szCs w:val="22"/>
        </w:rPr>
        <w:t>AMPITHEATRE:</w:t>
      </w:r>
    </w:p>
    <w:p w14:paraId="08963497" w14:textId="77777777" w:rsidR="006F6CF9" w:rsidRPr="006F6CF9" w:rsidRDefault="006F6CF9" w:rsidP="006F6CF9">
      <w:pPr>
        <w:jc w:val="center"/>
        <w:rPr>
          <w:rFonts w:cs="Arial"/>
          <w:iCs/>
          <w:szCs w:val="22"/>
        </w:rPr>
      </w:pPr>
      <w:r w:rsidRPr="006F6CF9">
        <w:rPr>
          <w:rFonts w:cs="Arial"/>
          <w:noProof/>
          <w:szCs w:val="22"/>
        </w:rPr>
        <w:drawing>
          <wp:inline distT="0" distB="0" distL="0" distR="0" wp14:anchorId="6EF02C2F" wp14:editId="0EDC06C1">
            <wp:extent cx="5733415" cy="3051175"/>
            <wp:effectExtent l="0" t="0" r="635" b="0"/>
            <wp:docPr id="111606377" name="Picture 1" descr="A group of people sitting on st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06377" name="Picture 1" descr="A group of people sitting on stairs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05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C4A78" w14:textId="6F53CB32" w:rsidR="00D84D8E" w:rsidRDefault="00D84D8E">
      <w:pPr>
        <w:jc w:val="left"/>
        <w:rPr>
          <w:rFonts w:cs="Arial"/>
          <w:iCs/>
          <w:szCs w:val="22"/>
        </w:rPr>
      </w:pPr>
      <w:r>
        <w:rPr>
          <w:rFonts w:cs="Arial"/>
          <w:iCs/>
          <w:szCs w:val="22"/>
        </w:rPr>
        <w:br w:type="page"/>
      </w:r>
    </w:p>
    <w:p w14:paraId="7CA71D98" w14:textId="77777777" w:rsidR="006F6CF9" w:rsidRPr="006F6CF9" w:rsidRDefault="006F6CF9" w:rsidP="006F6CF9">
      <w:pPr>
        <w:jc w:val="center"/>
        <w:rPr>
          <w:rFonts w:cs="Arial"/>
          <w:b w:val="0"/>
          <w:bCs w:val="0"/>
          <w:iCs/>
          <w:szCs w:val="22"/>
        </w:rPr>
      </w:pPr>
    </w:p>
    <w:p w14:paraId="26718741" w14:textId="292CFA7A" w:rsidR="006F6CF9" w:rsidRPr="006F6CF9" w:rsidRDefault="00D84D8E" w:rsidP="00D84D8E">
      <w:pPr>
        <w:jc w:val="left"/>
        <w:rPr>
          <w:rFonts w:cs="Arial"/>
          <w:b w:val="0"/>
          <w:bCs w:val="0"/>
          <w:iCs/>
          <w:szCs w:val="22"/>
        </w:rPr>
      </w:pPr>
      <w:r>
        <w:rPr>
          <w:rFonts w:cs="Arial"/>
          <w:b w:val="0"/>
          <w:bCs w:val="0"/>
          <w:iCs/>
          <w:szCs w:val="22"/>
        </w:rPr>
        <w:t>AMPITHEATRE</w:t>
      </w:r>
      <w:r w:rsidRPr="00D84D8E">
        <w:rPr>
          <w:rFonts w:cs="Arial"/>
          <w:b w:val="0"/>
          <w:bCs w:val="0"/>
          <w:iCs/>
          <w:szCs w:val="22"/>
        </w:rPr>
        <w:t>:</w:t>
      </w:r>
    </w:p>
    <w:p w14:paraId="6C5EA226" w14:textId="77777777" w:rsidR="006F6CF9" w:rsidRPr="006F6CF9" w:rsidRDefault="006F6CF9" w:rsidP="006F6CF9">
      <w:pPr>
        <w:jc w:val="center"/>
        <w:rPr>
          <w:rFonts w:cs="Arial"/>
          <w:iCs/>
          <w:szCs w:val="22"/>
        </w:rPr>
      </w:pPr>
      <w:r w:rsidRPr="006F6CF9">
        <w:rPr>
          <w:rFonts w:cs="Arial"/>
          <w:noProof/>
          <w:szCs w:val="22"/>
        </w:rPr>
        <w:drawing>
          <wp:inline distT="0" distB="0" distL="0" distR="0" wp14:anchorId="29FBE15F" wp14:editId="3F01C963">
            <wp:extent cx="5733415" cy="3100705"/>
            <wp:effectExtent l="0" t="0" r="635" b="4445"/>
            <wp:docPr id="1371862544" name="Picture 1" descr="A group of people sitting on stairs in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862544" name="Picture 1" descr="A group of people sitting on stairs in a park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10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F8E55" w14:textId="77777777" w:rsidR="006F6CF9" w:rsidRDefault="006F6CF9" w:rsidP="006F6CF9">
      <w:pPr>
        <w:jc w:val="center"/>
        <w:rPr>
          <w:rFonts w:cs="Arial"/>
          <w:iCs/>
          <w:szCs w:val="22"/>
        </w:rPr>
      </w:pPr>
    </w:p>
    <w:p w14:paraId="2E53A7F3" w14:textId="77777777" w:rsidR="00D84D8E" w:rsidRPr="00D84D8E" w:rsidRDefault="00D84D8E" w:rsidP="006F6CF9">
      <w:pPr>
        <w:jc w:val="center"/>
        <w:rPr>
          <w:rFonts w:cs="Arial"/>
          <w:b w:val="0"/>
          <w:bCs w:val="0"/>
          <w:iCs/>
          <w:szCs w:val="22"/>
        </w:rPr>
      </w:pPr>
    </w:p>
    <w:p w14:paraId="03CC48D2" w14:textId="386ED063" w:rsidR="00D84D8E" w:rsidRPr="006F6CF9" w:rsidRDefault="00D84D8E" w:rsidP="00D84D8E">
      <w:pPr>
        <w:jc w:val="left"/>
        <w:rPr>
          <w:rFonts w:cs="Arial"/>
          <w:b w:val="0"/>
          <w:bCs w:val="0"/>
          <w:iCs/>
          <w:szCs w:val="22"/>
        </w:rPr>
      </w:pPr>
      <w:r w:rsidRPr="00D84D8E">
        <w:rPr>
          <w:rFonts w:cs="Arial"/>
          <w:b w:val="0"/>
          <w:bCs w:val="0"/>
          <w:iCs/>
          <w:szCs w:val="22"/>
        </w:rPr>
        <w:t>TERRACE SEATING:</w:t>
      </w:r>
    </w:p>
    <w:p w14:paraId="0984168B" w14:textId="77777777" w:rsidR="006F6CF9" w:rsidRPr="006F6CF9" w:rsidRDefault="006F6CF9" w:rsidP="006F6CF9">
      <w:pPr>
        <w:jc w:val="center"/>
        <w:rPr>
          <w:rFonts w:cs="Arial"/>
          <w:iCs/>
          <w:szCs w:val="22"/>
        </w:rPr>
      </w:pPr>
      <w:r w:rsidRPr="006F6CF9">
        <w:rPr>
          <w:rFonts w:cs="Arial"/>
          <w:noProof/>
          <w:szCs w:val="22"/>
        </w:rPr>
        <w:drawing>
          <wp:inline distT="0" distB="0" distL="0" distR="0" wp14:anchorId="4297A691" wp14:editId="4EDDED14">
            <wp:extent cx="5733415" cy="3122295"/>
            <wp:effectExtent l="0" t="0" r="635" b="1905"/>
            <wp:docPr id="1354470216" name="Picture 1" descr="A person sitting on a bench next to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470216" name="Picture 1" descr="A person sitting on a bench next to a child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12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186CC" w14:textId="77777777" w:rsidR="006F6CF9" w:rsidRPr="006F6CF9" w:rsidRDefault="006F6CF9" w:rsidP="006F6CF9">
      <w:pPr>
        <w:jc w:val="center"/>
        <w:rPr>
          <w:rFonts w:cs="Arial"/>
          <w:iCs/>
          <w:szCs w:val="22"/>
        </w:rPr>
      </w:pPr>
    </w:p>
    <w:p w14:paraId="577D11B5" w14:textId="0D4BB556" w:rsidR="006F6CF9" w:rsidRDefault="006F6CF9">
      <w:pPr>
        <w:jc w:val="left"/>
        <w:rPr>
          <w:rFonts w:cs="Arial"/>
          <w:iCs/>
          <w:szCs w:val="22"/>
        </w:rPr>
      </w:pPr>
      <w:r>
        <w:rPr>
          <w:rFonts w:cs="Arial"/>
          <w:iCs/>
          <w:szCs w:val="22"/>
        </w:rPr>
        <w:br w:type="page"/>
      </w:r>
    </w:p>
    <w:p w14:paraId="7458020E" w14:textId="77777777" w:rsidR="00D84D8E" w:rsidRDefault="00D84D8E" w:rsidP="006F6CF9">
      <w:pPr>
        <w:jc w:val="left"/>
        <w:rPr>
          <w:rFonts w:cs="Arial"/>
          <w:b w:val="0"/>
          <w:bCs w:val="0"/>
          <w:iCs/>
          <w:szCs w:val="22"/>
        </w:rPr>
      </w:pPr>
    </w:p>
    <w:p w14:paraId="2C786F8C" w14:textId="7B07C686" w:rsidR="006F6CF9" w:rsidRPr="006F6CF9" w:rsidRDefault="00D84D8E" w:rsidP="006F6CF9">
      <w:pPr>
        <w:jc w:val="left"/>
        <w:rPr>
          <w:rFonts w:cs="Arial"/>
          <w:b w:val="0"/>
          <w:bCs w:val="0"/>
          <w:iCs/>
          <w:szCs w:val="22"/>
        </w:rPr>
      </w:pPr>
      <w:r w:rsidRPr="00D84D8E">
        <w:rPr>
          <w:rFonts w:cs="Arial"/>
          <w:b w:val="0"/>
          <w:bCs w:val="0"/>
          <w:iCs/>
          <w:szCs w:val="22"/>
        </w:rPr>
        <w:t>RELOCATED MEMORIAL:</w:t>
      </w:r>
    </w:p>
    <w:p w14:paraId="741D1F2C" w14:textId="77777777" w:rsidR="006F6CF9" w:rsidRPr="006F6CF9" w:rsidRDefault="006F6CF9" w:rsidP="006F6CF9">
      <w:pPr>
        <w:jc w:val="center"/>
        <w:rPr>
          <w:rFonts w:cs="Arial"/>
          <w:iCs/>
          <w:szCs w:val="22"/>
        </w:rPr>
      </w:pPr>
      <w:r w:rsidRPr="006F6CF9">
        <w:rPr>
          <w:rFonts w:cs="Arial"/>
          <w:noProof/>
          <w:szCs w:val="22"/>
        </w:rPr>
        <w:drawing>
          <wp:inline distT="0" distB="0" distL="0" distR="0" wp14:anchorId="32DD0164" wp14:editId="638B2D19">
            <wp:extent cx="5733415" cy="3118485"/>
            <wp:effectExtent l="0" t="0" r="635" b="5715"/>
            <wp:docPr id="1361400442" name="Picture 1" descr="A group of people walking in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400442" name="Picture 1" descr="A group of people walking in a park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1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1D3B2" w14:textId="77777777" w:rsidR="006F6CF9" w:rsidRPr="006F6CF9" w:rsidRDefault="006F6CF9" w:rsidP="006F6CF9">
      <w:pPr>
        <w:jc w:val="center"/>
        <w:rPr>
          <w:rFonts w:cs="Arial"/>
          <w:iCs/>
          <w:szCs w:val="22"/>
        </w:rPr>
      </w:pPr>
    </w:p>
    <w:p w14:paraId="24631F1E" w14:textId="77777777" w:rsidR="006F6CF9" w:rsidRDefault="006F6CF9" w:rsidP="006F6CF9">
      <w:pPr>
        <w:jc w:val="center"/>
        <w:rPr>
          <w:rFonts w:cs="Arial"/>
          <w:iCs/>
          <w:szCs w:val="22"/>
        </w:rPr>
      </w:pPr>
    </w:p>
    <w:p w14:paraId="2006EAEF" w14:textId="69EDD70B" w:rsidR="006F6CF9" w:rsidRPr="006F6CF9" w:rsidRDefault="006F6CF9" w:rsidP="006F6CF9">
      <w:pPr>
        <w:jc w:val="left"/>
        <w:rPr>
          <w:rFonts w:cs="Arial"/>
          <w:b w:val="0"/>
          <w:bCs w:val="0"/>
          <w:iCs/>
          <w:szCs w:val="22"/>
        </w:rPr>
      </w:pPr>
      <w:r>
        <w:rPr>
          <w:rFonts w:cs="Arial"/>
          <w:b w:val="0"/>
          <w:bCs w:val="0"/>
          <w:iCs/>
          <w:szCs w:val="22"/>
        </w:rPr>
        <w:t>STAIRCASE:</w:t>
      </w:r>
    </w:p>
    <w:p w14:paraId="09AD985F" w14:textId="77777777" w:rsidR="006F6CF9" w:rsidRPr="006F6CF9" w:rsidRDefault="006F6CF9" w:rsidP="006F6CF9">
      <w:pPr>
        <w:jc w:val="center"/>
        <w:rPr>
          <w:rFonts w:cs="Arial"/>
          <w:iCs/>
          <w:szCs w:val="22"/>
        </w:rPr>
      </w:pPr>
      <w:r w:rsidRPr="006F6CF9">
        <w:rPr>
          <w:rFonts w:cs="Arial"/>
          <w:noProof/>
          <w:szCs w:val="22"/>
        </w:rPr>
        <w:drawing>
          <wp:inline distT="0" distB="0" distL="0" distR="0" wp14:anchorId="6D4DF4C4" wp14:editId="62B3F77D">
            <wp:extent cx="5733415" cy="3122930"/>
            <wp:effectExtent l="0" t="0" r="635" b="1270"/>
            <wp:docPr id="606210078" name="Picture 1" descr="A group of people walking up a hi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210078" name="Picture 1" descr="A group of people walking up a hill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12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B1926" w14:textId="37135AC6" w:rsidR="001A6F8E" w:rsidRDefault="001A6F8E">
      <w:pPr>
        <w:jc w:val="left"/>
        <w:rPr>
          <w:rFonts w:cs="Arial"/>
          <w:iCs/>
          <w:szCs w:val="22"/>
        </w:rPr>
      </w:pPr>
      <w:r>
        <w:rPr>
          <w:rFonts w:cs="Arial"/>
          <w:iCs/>
          <w:szCs w:val="22"/>
        </w:rPr>
        <w:br w:type="page"/>
      </w:r>
    </w:p>
    <w:p w14:paraId="3903F2AA" w14:textId="492F1817" w:rsidR="006F6CF9" w:rsidRDefault="001A6F8E" w:rsidP="001A6F8E">
      <w:pPr>
        <w:rPr>
          <w:rFonts w:cs="Arial"/>
          <w:iCs/>
          <w:szCs w:val="22"/>
        </w:rPr>
      </w:pPr>
      <w:r w:rsidRPr="001A6F8E">
        <w:rPr>
          <w:rFonts w:cs="Arial"/>
          <w:iCs/>
          <w:szCs w:val="22"/>
        </w:rPr>
        <w:lastRenderedPageBreak/>
        <w:t xml:space="preserve">ATTACHMENT </w:t>
      </w:r>
      <w:r>
        <w:rPr>
          <w:rFonts w:cs="Arial"/>
          <w:iCs/>
          <w:szCs w:val="22"/>
        </w:rPr>
        <w:t>O</w:t>
      </w:r>
      <w:r w:rsidRPr="001A6F8E">
        <w:rPr>
          <w:rFonts w:cs="Arial"/>
          <w:iCs/>
          <w:szCs w:val="22"/>
        </w:rPr>
        <w:t xml:space="preserve"> – </w:t>
      </w:r>
      <w:r>
        <w:rPr>
          <w:rFonts w:cs="Arial"/>
          <w:iCs/>
          <w:szCs w:val="22"/>
        </w:rPr>
        <w:t>CONCILATION CONFERENCE NOTES</w:t>
      </w:r>
      <w:r w:rsidR="007F7528">
        <w:rPr>
          <w:rFonts w:cs="Arial"/>
          <w:iCs/>
          <w:szCs w:val="22"/>
        </w:rPr>
        <w:t xml:space="preserve"> (5 PAGES)</w:t>
      </w:r>
    </w:p>
    <w:p w14:paraId="7F20E715" w14:textId="77777777" w:rsidR="001A6F8E" w:rsidRDefault="001A6F8E" w:rsidP="001A6F8E">
      <w:pPr>
        <w:jc w:val="center"/>
        <w:rPr>
          <w:rFonts w:cs="Arial"/>
          <w:b w:val="0"/>
          <w:bCs w:val="0"/>
          <w:iCs/>
          <w:szCs w:val="22"/>
        </w:rPr>
      </w:pPr>
    </w:p>
    <w:p w14:paraId="48B7DAD6" w14:textId="5E1AA091" w:rsidR="001A6F8E" w:rsidRDefault="00606BFC" w:rsidP="001A6F8E">
      <w:pPr>
        <w:jc w:val="center"/>
        <w:rPr>
          <w:rFonts w:cs="Arial"/>
          <w:b w:val="0"/>
          <w:bCs w:val="0"/>
          <w:iCs/>
          <w:szCs w:val="22"/>
        </w:rPr>
      </w:pPr>
      <w:r>
        <w:rPr>
          <w:noProof/>
        </w:rPr>
        <w:drawing>
          <wp:inline distT="0" distB="0" distL="0" distR="0" wp14:anchorId="3E8ECE37" wp14:editId="59E73CA3">
            <wp:extent cx="5733415" cy="8123555"/>
            <wp:effectExtent l="0" t="0" r="635" b="0"/>
            <wp:docPr id="1828840053" name="Picture 1" descr="A document with text and a let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840053" name="Picture 1" descr="A document with text and a letter&#10;&#10;Description automatically generated with medium confidence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812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77EF0" w14:textId="5711B1EF" w:rsidR="00606BFC" w:rsidRDefault="00713F78" w:rsidP="001A6F8E">
      <w:pPr>
        <w:jc w:val="center"/>
        <w:rPr>
          <w:rFonts w:cs="Arial"/>
          <w:b w:val="0"/>
          <w:bCs w:val="0"/>
          <w:iCs/>
          <w:szCs w:val="22"/>
        </w:rPr>
      </w:pPr>
      <w:r>
        <w:rPr>
          <w:noProof/>
        </w:rPr>
        <w:lastRenderedPageBreak/>
        <w:drawing>
          <wp:inline distT="0" distB="0" distL="0" distR="0" wp14:anchorId="5CE405D3" wp14:editId="4E15E73A">
            <wp:extent cx="5600700" cy="7886700"/>
            <wp:effectExtent l="0" t="0" r="0" b="0"/>
            <wp:docPr id="1689410852" name="Picture 1" descr="A document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410852" name="Picture 1" descr="A document with text on it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F0771" w14:textId="77777777" w:rsidR="00896AE7" w:rsidRDefault="00896AE7" w:rsidP="001A6F8E">
      <w:pPr>
        <w:jc w:val="center"/>
        <w:rPr>
          <w:rFonts w:cs="Arial"/>
          <w:b w:val="0"/>
          <w:bCs w:val="0"/>
          <w:iCs/>
          <w:szCs w:val="22"/>
        </w:rPr>
      </w:pPr>
    </w:p>
    <w:p w14:paraId="0FA55430" w14:textId="0539A1AE" w:rsidR="00896AE7" w:rsidRDefault="00896AE7" w:rsidP="001A6F8E">
      <w:pPr>
        <w:jc w:val="center"/>
        <w:rPr>
          <w:rFonts w:cs="Arial"/>
          <w:b w:val="0"/>
          <w:bCs w:val="0"/>
          <w:iCs/>
          <w:szCs w:val="22"/>
        </w:rPr>
      </w:pPr>
      <w:r>
        <w:rPr>
          <w:noProof/>
        </w:rPr>
        <w:lastRenderedPageBreak/>
        <w:drawing>
          <wp:inline distT="0" distB="0" distL="0" distR="0" wp14:anchorId="0EFC4590" wp14:editId="4F3E295A">
            <wp:extent cx="5572125" cy="7677150"/>
            <wp:effectExtent l="0" t="0" r="9525" b="0"/>
            <wp:docPr id="755071369" name="Picture 1" descr="A document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071369" name="Picture 1" descr="A document with text on it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767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408B4" w14:textId="77777777" w:rsidR="00896AE7" w:rsidRDefault="00896AE7" w:rsidP="001A6F8E">
      <w:pPr>
        <w:jc w:val="center"/>
        <w:rPr>
          <w:rFonts w:cs="Arial"/>
          <w:b w:val="0"/>
          <w:bCs w:val="0"/>
          <w:iCs/>
          <w:szCs w:val="22"/>
        </w:rPr>
      </w:pPr>
    </w:p>
    <w:p w14:paraId="7DDCCCDE" w14:textId="57B457BF" w:rsidR="00896AE7" w:rsidRDefault="007F7528" w:rsidP="001A6F8E">
      <w:pPr>
        <w:jc w:val="center"/>
        <w:rPr>
          <w:rFonts w:cs="Arial"/>
          <w:b w:val="0"/>
          <w:bCs w:val="0"/>
          <w:iCs/>
          <w:szCs w:val="22"/>
        </w:rPr>
      </w:pPr>
      <w:r>
        <w:rPr>
          <w:noProof/>
        </w:rPr>
        <w:lastRenderedPageBreak/>
        <w:drawing>
          <wp:inline distT="0" distB="0" distL="0" distR="0" wp14:anchorId="3C971F77" wp14:editId="574D5966">
            <wp:extent cx="5305425" cy="7553325"/>
            <wp:effectExtent l="0" t="0" r="9525" b="9525"/>
            <wp:docPr id="743897139" name="Picture 1" descr="A document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897139" name="Picture 1" descr="A document with text on it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5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DB914" w14:textId="77777777" w:rsidR="007F7528" w:rsidRDefault="007F7528" w:rsidP="001A6F8E">
      <w:pPr>
        <w:jc w:val="center"/>
        <w:rPr>
          <w:rFonts w:cs="Arial"/>
          <w:b w:val="0"/>
          <w:bCs w:val="0"/>
          <w:iCs/>
          <w:szCs w:val="22"/>
        </w:rPr>
      </w:pPr>
    </w:p>
    <w:p w14:paraId="56B81293" w14:textId="348A8B5C" w:rsidR="007F7528" w:rsidRPr="001A6F8E" w:rsidRDefault="007F7528" w:rsidP="001A6F8E">
      <w:pPr>
        <w:jc w:val="center"/>
        <w:rPr>
          <w:rFonts w:cs="Arial"/>
          <w:b w:val="0"/>
          <w:bCs w:val="0"/>
          <w:iCs/>
          <w:szCs w:val="22"/>
        </w:rPr>
      </w:pPr>
      <w:r>
        <w:rPr>
          <w:noProof/>
        </w:rPr>
        <w:lastRenderedPageBreak/>
        <w:drawing>
          <wp:inline distT="0" distB="0" distL="0" distR="0" wp14:anchorId="42111A18" wp14:editId="547E892D">
            <wp:extent cx="5600700" cy="6553200"/>
            <wp:effectExtent l="0" t="0" r="0" b="0"/>
            <wp:docPr id="1879437554" name="Picture 1" descr="A document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437554" name="Picture 1" descr="A document with text on it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F7528" w:rsidRPr="001A6F8E" w:rsidSect="00E74A6D">
      <w:pgSz w:w="11909" w:h="16834" w:code="9"/>
      <w:pgMar w:top="1440" w:right="1440" w:bottom="1440" w:left="1440" w:header="431" w:footer="43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F06DAEC" w14:textId="77777777" w:rsidR="00BA1259" w:rsidRDefault="00BA1259">
      <w:r>
        <w:separator/>
      </w:r>
    </w:p>
  </w:endnote>
  <w:endnote w:type="continuationSeparator" w:id="0">
    <w:p w14:paraId="313BAB15" w14:textId="77777777" w:rsidR="00BA1259" w:rsidRDefault="00BA12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 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6635191" w14:textId="77777777" w:rsidR="00BA1259" w:rsidRDefault="00BA1259">
      <w:r>
        <w:separator/>
      </w:r>
    </w:p>
  </w:footnote>
  <w:footnote w:type="continuationSeparator" w:id="0">
    <w:p w14:paraId="56E44D88" w14:textId="77777777" w:rsidR="00BA1259" w:rsidRDefault="00BA125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5CD3"/>
    <w:rsid w:val="00004732"/>
    <w:rsid w:val="00033E9E"/>
    <w:rsid w:val="00044263"/>
    <w:rsid w:val="0005797C"/>
    <w:rsid w:val="000A6795"/>
    <w:rsid w:val="000E389B"/>
    <w:rsid w:val="000F43E1"/>
    <w:rsid w:val="0010212A"/>
    <w:rsid w:val="00110D00"/>
    <w:rsid w:val="0012405F"/>
    <w:rsid w:val="001674D3"/>
    <w:rsid w:val="00182E23"/>
    <w:rsid w:val="00186A9F"/>
    <w:rsid w:val="001A4B56"/>
    <w:rsid w:val="001A6F8E"/>
    <w:rsid w:val="001B24D9"/>
    <w:rsid w:val="001B3620"/>
    <w:rsid w:val="001D305F"/>
    <w:rsid w:val="001D6EC6"/>
    <w:rsid w:val="001E6A90"/>
    <w:rsid w:val="00203A72"/>
    <w:rsid w:val="00234586"/>
    <w:rsid w:val="00255353"/>
    <w:rsid w:val="00270C7A"/>
    <w:rsid w:val="00273AA1"/>
    <w:rsid w:val="002A4B0E"/>
    <w:rsid w:val="002E1D84"/>
    <w:rsid w:val="00347FA0"/>
    <w:rsid w:val="00353863"/>
    <w:rsid w:val="003C3D40"/>
    <w:rsid w:val="004061AE"/>
    <w:rsid w:val="00417627"/>
    <w:rsid w:val="00421017"/>
    <w:rsid w:val="00436AC7"/>
    <w:rsid w:val="00440AA5"/>
    <w:rsid w:val="00470533"/>
    <w:rsid w:val="004B589B"/>
    <w:rsid w:val="004C07D2"/>
    <w:rsid w:val="004C1DF0"/>
    <w:rsid w:val="004E03A0"/>
    <w:rsid w:val="004E6BAB"/>
    <w:rsid w:val="004F5BAA"/>
    <w:rsid w:val="00501E89"/>
    <w:rsid w:val="00510BD6"/>
    <w:rsid w:val="00523AC7"/>
    <w:rsid w:val="005262D1"/>
    <w:rsid w:val="00557BFC"/>
    <w:rsid w:val="0058574E"/>
    <w:rsid w:val="0058708D"/>
    <w:rsid w:val="0058764D"/>
    <w:rsid w:val="005A3440"/>
    <w:rsid w:val="005A352B"/>
    <w:rsid w:val="005C5376"/>
    <w:rsid w:val="005C7293"/>
    <w:rsid w:val="005D4B45"/>
    <w:rsid w:val="005E7CC2"/>
    <w:rsid w:val="005F08A5"/>
    <w:rsid w:val="00606BFC"/>
    <w:rsid w:val="006130D9"/>
    <w:rsid w:val="0062224B"/>
    <w:rsid w:val="006328E0"/>
    <w:rsid w:val="00635433"/>
    <w:rsid w:val="00637FE6"/>
    <w:rsid w:val="00647CDA"/>
    <w:rsid w:val="00686B83"/>
    <w:rsid w:val="006B697F"/>
    <w:rsid w:val="006F6CF9"/>
    <w:rsid w:val="00710E2E"/>
    <w:rsid w:val="00713F78"/>
    <w:rsid w:val="0071685F"/>
    <w:rsid w:val="00753157"/>
    <w:rsid w:val="007922A9"/>
    <w:rsid w:val="007C68DF"/>
    <w:rsid w:val="007D1C67"/>
    <w:rsid w:val="007E0933"/>
    <w:rsid w:val="007E1B9E"/>
    <w:rsid w:val="007F2435"/>
    <w:rsid w:val="007F7528"/>
    <w:rsid w:val="008110CE"/>
    <w:rsid w:val="00832642"/>
    <w:rsid w:val="00843502"/>
    <w:rsid w:val="00860D07"/>
    <w:rsid w:val="00865E50"/>
    <w:rsid w:val="0088190C"/>
    <w:rsid w:val="008820A3"/>
    <w:rsid w:val="00883918"/>
    <w:rsid w:val="0088575A"/>
    <w:rsid w:val="008927C0"/>
    <w:rsid w:val="008947AF"/>
    <w:rsid w:val="00896AE7"/>
    <w:rsid w:val="008A16FC"/>
    <w:rsid w:val="008A57F9"/>
    <w:rsid w:val="008A63B3"/>
    <w:rsid w:val="008C5CD3"/>
    <w:rsid w:val="008D0944"/>
    <w:rsid w:val="008D2A70"/>
    <w:rsid w:val="008E4496"/>
    <w:rsid w:val="009058C5"/>
    <w:rsid w:val="0092746A"/>
    <w:rsid w:val="00942662"/>
    <w:rsid w:val="00943C16"/>
    <w:rsid w:val="0094690D"/>
    <w:rsid w:val="00951A56"/>
    <w:rsid w:val="009604C5"/>
    <w:rsid w:val="0097485C"/>
    <w:rsid w:val="00977B55"/>
    <w:rsid w:val="00991980"/>
    <w:rsid w:val="009A069D"/>
    <w:rsid w:val="009A539F"/>
    <w:rsid w:val="009A62E5"/>
    <w:rsid w:val="009B0234"/>
    <w:rsid w:val="009B06B4"/>
    <w:rsid w:val="009B5739"/>
    <w:rsid w:val="009C7B8A"/>
    <w:rsid w:val="009D0587"/>
    <w:rsid w:val="009E0B92"/>
    <w:rsid w:val="00A07849"/>
    <w:rsid w:val="00A12C90"/>
    <w:rsid w:val="00A2329C"/>
    <w:rsid w:val="00A25025"/>
    <w:rsid w:val="00A33A0B"/>
    <w:rsid w:val="00A52AC6"/>
    <w:rsid w:val="00A62128"/>
    <w:rsid w:val="00A63A19"/>
    <w:rsid w:val="00A856A6"/>
    <w:rsid w:val="00A86148"/>
    <w:rsid w:val="00AA1BC8"/>
    <w:rsid w:val="00AC6C7F"/>
    <w:rsid w:val="00AD653D"/>
    <w:rsid w:val="00B04302"/>
    <w:rsid w:val="00B05C2A"/>
    <w:rsid w:val="00B4757C"/>
    <w:rsid w:val="00B738B4"/>
    <w:rsid w:val="00BA1259"/>
    <w:rsid w:val="00BD1834"/>
    <w:rsid w:val="00BD3F3F"/>
    <w:rsid w:val="00BE3B00"/>
    <w:rsid w:val="00C04D2F"/>
    <w:rsid w:val="00C2367D"/>
    <w:rsid w:val="00C30D0D"/>
    <w:rsid w:val="00C40968"/>
    <w:rsid w:val="00C45EF0"/>
    <w:rsid w:val="00C61F89"/>
    <w:rsid w:val="00CA0CA1"/>
    <w:rsid w:val="00CB38FB"/>
    <w:rsid w:val="00CD2C08"/>
    <w:rsid w:val="00CD6445"/>
    <w:rsid w:val="00D31B0E"/>
    <w:rsid w:val="00D33056"/>
    <w:rsid w:val="00D409F9"/>
    <w:rsid w:val="00D42D80"/>
    <w:rsid w:val="00D540FA"/>
    <w:rsid w:val="00D56C25"/>
    <w:rsid w:val="00D60555"/>
    <w:rsid w:val="00D6281A"/>
    <w:rsid w:val="00D7325D"/>
    <w:rsid w:val="00D73C91"/>
    <w:rsid w:val="00D74B85"/>
    <w:rsid w:val="00D84D8E"/>
    <w:rsid w:val="00DB4571"/>
    <w:rsid w:val="00DC67C9"/>
    <w:rsid w:val="00DE2C50"/>
    <w:rsid w:val="00DF2BC9"/>
    <w:rsid w:val="00E0055A"/>
    <w:rsid w:val="00E01B6D"/>
    <w:rsid w:val="00E03127"/>
    <w:rsid w:val="00E04CD2"/>
    <w:rsid w:val="00E1055C"/>
    <w:rsid w:val="00E120DD"/>
    <w:rsid w:val="00E1262C"/>
    <w:rsid w:val="00E31662"/>
    <w:rsid w:val="00E55CE4"/>
    <w:rsid w:val="00E74A6D"/>
    <w:rsid w:val="00E775A8"/>
    <w:rsid w:val="00EA0DC2"/>
    <w:rsid w:val="00EA248E"/>
    <w:rsid w:val="00EC4BA2"/>
    <w:rsid w:val="00ED2864"/>
    <w:rsid w:val="00EF574A"/>
    <w:rsid w:val="00F212B9"/>
    <w:rsid w:val="00F3025D"/>
    <w:rsid w:val="00F60AB6"/>
    <w:rsid w:val="00F6446B"/>
    <w:rsid w:val="00F673AA"/>
    <w:rsid w:val="00F70124"/>
    <w:rsid w:val="00F97604"/>
    <w:rsid w:val="00F97E5A"/>
    <w:rsid w:val="00FC36CF"/>
    <w:rsid w:val="00FE396D"/>
    <w:rsid w:val="00FF55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856D2E0"/>
  <w15:docId w15:val="{55A79E6A-A530-4F30-A3D9-93784054FA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AU" w:eastAsia="en-A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rsid w:val="0012405F"/>
    <w:pPr>
      <w:jc w:val="right"/>
    </w:pPr>
    <w:rPr>
      <w:rFonts w:ascii="Arial" w:hAnsi="Arial"/>
      <w:b/>
      <w:bCs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153"/>
        <w:tab w:val="right" w:pos="8306"/>
      </w:tabs>
    </w:pPr>
  </w:style>
  <w:style w:type="paragraph" w:customStyle="1" w:styleId="Style1">
    <w:name w:val="Style1"/>
    <w:basedOn w:val="Normal"/>
  </w:style>
  <w:style w:type="paragraph" w:customStyle="1" w:styleId="SimpleChapt21">
    <w:name w:val="SimpleChapt2 1"/>
    <w:pPr>
      <w:tabs>
        <w:tab w:val="left" w:pos="-720"/>
        <w:tab w:val="left" w:pos="0"/>
      </w:tabs>
      <w:suppressAutoHyphens/>
      <w:ind w:left="720" w:hanging="720"/>
      <w:jc w:val="both"/>
    </w:pPr>
    <w:rPr>
      <w:rFonts w:ascii="Times" w:hAnsi="Times"/>
      <w:b/>
      <w:sz w:val="36"/>
      <w:lang w:val="en-US" w:eastAsia="en-US"/>
    </w:rPr>
  </w:style>
  <w:style w:type="paragraph" w:customStyle="1" w:styleId="SimpleChapt22">
    <w:name w:val="SimpleChapt2 2"/>
    <w:pPr>
      <w:tabs>
        <w:tab w:val="left" w:pos="-720"/>
        <w:tab w:val="left" w:pos="0"/>
      </w:tabs>
      <w:suppressAutoHyphens/>
      <w:ind w:left="720"/>
      <w:jc w:val="both"/>
    </w:pPr>
    <w:rPr>
      <w:rFonts w:ascii="Times Roman" w:hAnsi="Times Roman"/>
      <w:sz w:val="22"/>
      <w:lang w:val="en-US" w:eastAsia="en-US"/>
    </w:rPr>
  </w:style>
  <w:style w:type="paragraph" w:customStyle="1" w:styleId="SimpleChapt23">
    <w:name w:val="SimpleChapt2 3"/>
    <w:pPr>
      <w:tabs>
        <w:tab w:val="left" w:pos="-720"/>
        <w:tab w:val="left" w:pos="0"/>
      </w:tabs>
      <w:suppressAutoHyphens/>
      <w:ind w:left="720" w:hanging="720"/>
      <w:jc w:val="both"/>
    </w:pPr>
    <w:rPr>
      <w:rFonts w:ascii="Times Roman" w:hAnsi="Times Roman"/>
      <w:sz w:val="22"/>
      <w:lang w:val="en-US" w:eastAsia="en-US"/>
    </w:rPr>
  </w:style>
  <w:style w:type="paragraph" w:customStyle="1" w:styleId="SimpleChapt24">
    <w:name w:val="SimpleChapt2 4"/>
    <w:pPr>
      <w:tabs>
        <w:tab w:val="left" w:pos="-720"/>
        <w:tab w:val="left" w:pos="0"/>
      </w:tabs>
      <w:suppressAutoHyphens/>
      <w:ind w:left="720" w:hanging="720"/>
      <w:jc w:val="both"/>
    </w:pPr>
    <w:rPr>
      <w:rFonts w:ascii="Times Roman" w:hAnsi="Times Roman"/>
      <w:sz w:val="22"/>
      <w:lang w:val="en-US" w:eastAsia="en-US"/>
    </w:rPr>
  </w:style>
  <w:style w:type="paragraph" w:customStyle="1" w:styleId="SimpleChapt25">
    <w:name w:val="SimpleChapt2 5"/>
    <w:pPr>
      <w:tabs>
        <w:tab w:val="left" w:pos="-720"/>
      </w:tabs>
      <w:suppressAutoHyphens/>
      <w:jc w:val="both"/>
    </w:pPr>
    <w:rPr>
      <w:rFonts w:ascii="Times Roman" w:hAnsi="Times Roman"/>
      <w:sz w:val="22"/>
      <w:lang w:val="en-US" w:eastAsia="en-US"/>
    </w:rPr>
  </w:style>
  <w:style w:type="paragraph" w:customStyle="1" w:styleId="SimpleChapt26">
    <w:name w:val="SimpleChapt2 6"/>
    <w:pPr>
      <w:tabs>
        <w:tab w:val="left" w:pos="-720"/>
      </w:tabs>
      <w:suppressAutoHyphens/>
      <w:jc w:val="both"/>
    </w:pPr>
    <w:rPr>
      <w:rFonts w:ascii="Times Roman" w:hAnsi="Times Roman"/>
      <w:sz w:val="22"/>
      <w:lang w:val="en-US" w:eastAsia="en-US"/>
    </w:rPr>
  </w:style>
  <w:style w:type="paragraph" w:customStyle="1" w:styleId="contents21">
    <w:name w:val="contents2 1"/>
    <w:pPr>
      <w:tabs>
        <w:tab w:val="left" w:pos="-720"/>
        <w:tab w:val="left" w:pos="0"/>
        <w:tab w:val="left" w:pos="720"/>
      </w:tabs>
      <w:suppressAutoHyphens/>
      <w:ind w:left="1440"/>
      <w:jc w:val="both"/>
    </w:pPr>
    <w:rPr>
      <w:rFonts w:ascii="Times Roman" w:hAnsi="Times Roman"/>
      <w:b/>
      <w:sz w:val="28"/>
      <w:lang w:val="en-US" w:eastAsia="en-US"/>
    </w:rPr>
  </w:style>
  <w:style w:type="paragraph" w:customStyle="1" w:styleId="contents22">
    <w:name w:val="contents2 2"/>
    <w:pPr>
      <w:tabs>
        <w:tab w:val="left" w:pos="-720"/>
        <w:tab w:val="left" w:pos="0"/>
        <w:tab w:val="left" w:pos="720"/>
      </w:tabs>
      <w:suppressAutoHyphens/>
      <w:ind w:left="1440"/>
      <w:jc w:val="both"/>
    </w:pPr>
    <w:rPr>
      <w:rFonts w:ascii="Times Roman" w:hAnsi="Times Roman"/>
      <w:sz w:val="22"/>
      <w:lang w:val="en-US" w:eastAsia="en-US"/>
    </w:rPr>
  </w:style>
  <w:style w:type="paragraph" w:customStyle="1" w:styleId="contents23">
    <w:name w:val="contents2 3"/>
    <w:pPr>
      <w:tabs>
        <w:tab w:val="left" w:pos="-720"/>
        <w:tab w:val="left" w:pos="0"/>
        <w:tab w:val="left" w:pos="720"/>
      </w:tabs>
      <w:suppressAutoHyphens/>
      <w:ind w:left="1440"/>
      <w:jc w:val="both"/>
    </w:pPr>
    <w:rPr>
      <w:rFonts w:ascii="Times Roman" w:hAnsi="Times Roman"/>
      <w:b/>
      <w:sz w:val="28"/>
      <w:lang w:val="en-US" w:eastAsia="en-US"/>
    </w:rPr>
  </w:style>
  <w:style w:type="paragraph" w:customStyle="1" w:styleId="contents24">
    <w:name w:val="contents2 4"/>
    <w:pPr>
      <w:tabs>
        <w:tab w:val="left" w:pos="-720"/>
        <w:tab w:val="left" w:pos="0"/>
        <w:tab w:val="left" w:pos="720"/>
      </w:tabs>
      <w:suppressAutoHyphens/>
      <w:ind w:left="1440"/>
      <w:jc w:val="both"/>
    </w:pPr>
    <w:rPr>
      <w:rFonts w:ascii="Times Roman" w:hAnsi="Times Roman"/>
      <w:sz w:val="22"/>
      <w:lang w:val="en-US" w:eastAsia="en-US"/>
    </w:rPr>
  </w:style>
  <w:style w:type="paragraph" w:customStyle="1" w:styleId="NewAdmiral21">
    <w:name w:val="NewAdmiral2 1"/>
    <w:pPr>
      <w:tabs>
        <w:tab w:val="left" w:pos="-720"/>
        <w:tab w:val="left" w:pos="0"/>
      </w:tabs>
      <w:suppressAutoHyphens/>
      <w:ind w:left="720"/>
      <w:jc w:val="both"/>
    </w:pPr>
    <w:rPr>
      <w:rFonts w:ascii="Times" w:hAnsi="Times"/>
      <w:b/>
      <w:sz w:val="36"/>
      <w:lang w:val="en-US" w:eastAsia="en-US"/>
    </w:rPr>
  </w:style>
  <w:style w:type="paragraph" w:customStyle="1" w:styleId="NewAdmiral22">
    <w:name w:val="NewAdmiral2 2"/>
    <w:pPr>
      <w:tabs>
        <w:tab w:val="left" w:pos="-720"/>
        <w:tab w:val="left" w:pos="0"/>
      </w:tabs>
      <w:suppressAutoHyphens/>
      <w:ind w:left="720"/>
      <w:jc w:val="both"/>
    </w:pPr>
    <w:rPr>
      <w:rFonts w:ascii="Times" w:hAnsi="Times"/>
      <w:b/>
      <w:sz w:val="28"/>
      <w:lang w:val="en-US" w:eastAsia="en-US"/>
    </w:rPr>
  </w:style>
  <w:style w:type="paragraph" w:customStyle="1" w:styleId="NewAdmiral23">
    <w:name w:val="NewAdmiral2 3"/>
    <w:pPr>
      <w:tabs>
        <w:tab w:val="left" w:pos="-720"/>
        <w:tab w:val="left" w:pos="0"/>
      </w:tabs>
      <w:suppressAutoHyphens/>
      <w:ind w:left="720"/>
      <w:jc w:val="both"/>
    </w:pPr>
    <w:rPr>
      <w:rFonts w:ascii="Times Roman" w:hAnsi="Times Roman"/>
      <w:sz w:val="22"/>
      <w:lang w:val="en-US" w:eastAsia="en-US"/>
    </w:rPr>
  </w:style>
  <w:style w:type="paragraph" w:customStyle="1" w:styleId="NewAdmiral24">
    <w:name w:val="NewAdmiral2 4"/>
    <w:pPr>
      <w:tabs>
        <w:tab w:val="left" w:pos="-720"/>
        <w:tab w:val="left" w:pos="0"/>
      </w:tabs>
      <w:suppressAutoHyphens/>
      <w:ind w:left="720"/>
      <w:jc w:val="both"/>
    </w:pPr>
    <w:rPr>
      <w:rFonts w:ascii="Times Roman" w:hAnsi="Times Roman"/>
      <w:sz w:val="22"/>
      <w:lang w:val="en-US" w:eastAsia="en-US"/>
    </w:rPr>
  </w:style>
  <w:style w:type="paragraph" w:customStyle="1" w:styleId="NewAdmiral25">
    <w:name w:val="NewAdmiral2 5"/>
    <w:pPr>
      <w:tabs>
        <w:tab w:val="left" w:pos="-720"/>
        <w:tab w:val="left" w:pos="0"/>
      </w:tabs>
      <w:suppressAutoHyphens/>
      <w:ind w:left="720"/>
      <w:jc w:val="both"/>
    </w:pPr>
    <w:rPr>
      <w:rFonts w:ascii="Times Roman" w:hAnsi="Times Roman"/>
      <w:sz w:val="22"/>
      <w:lang w:val="en-US" w:eastAsia="en-US"/>
    </w:rPr>
  </w:style>
  <w:style w:type="paragraph" w:customStyle="1" w:styleId="NewAdmiral26">
    <w:name w:val="NewAdmiral2 6"/>
    <w:pPr>
      <w:tabs>
        <w:tab w:val="left" w:pos="-720"/>
        <w:tab w:val="left" w:pos="0"/>
      </w:tabs>
      <w:suppressAutoHyphens/>
      <w:ind w:left="720"/>
      <w:jc w:val="both"/>
    </w:pPr>
    <w:rPr>
      <w:rFonts w:ascii="Times Roman" w:hAnsi="Times Roman"/>
      <w:sz w:val="22"/>
      <w:lang w:val="en-US" w:eastAsia="en-US"/>
    </w:rPr>
  </w:style>
  <w:style w:type="paragraph" w:customStyle="1" w:styleId="NewAdmiral27">
    <w:name w:val="NewAdmiral2 7"/>
    <w:pPr>
      <w:tabs>
        <w:tab w:val="left" w:pos="-720"/>
        <w:tab w:val="left" w:pos="0"/>
      </w:tabs>
      <w:suppressAutoHyphens/>
      <w:ind w:left="720"/>
      <w:jc w:val="both"/>
    </w:pPr>
    <w:rPr>
      <w:rFonts w:ascii="Times Roman" w:hAnsi="Times Roman"/>
      <w:sz w:val="22"/>
      <w:lang w:val="en-US" w:eastAsia="en-US"/>
    </w:rPr>
  </w:style>
  <w:style w:type="paragraph" w:customStyle="1" w:styleId="NewAdmiral28">
    <w:name w:val="NewAdmiral2 8"/>
    <w:pPr>
      <w:tabs>
        <w:tab w:val="left" w:pos="-720"/>
        <w:tab w:val="left" w:pos="0"/>
      </w:tabs>
      <w:suppressAutoHyphens/>
      <w:ind w:left="720"/>
      <w:jc w:val="both"/>
    </w:pPr>
    <w:rPr>
      <w:rFonts w:ascii="Times Roman" w:hAnsi="Times Roman"/>
      <w:sz w:val="22"/>
      <w:lang w:val="en-US" w:eastAsia="en-US"/>
    </w:rPr>
  </w:style>
  <w:style w:type="paragraph" w:styleId="Footer">
    <w:name w:val="footer"/>
    <w:basedOn w:val="Normal"/>
    <w:pPr>
      <w:tabs>
        <w:tab w:val="center" w:pos="4153"/>
        <w:tab w:val="right" w:pos="8306"/>
      </w:tabs>
    </w:pPr>
  </w:style>
  <w:style w:type="paragraph" w:customStyle="1" w:styleId="StyleNormal10pt">
    <w:name w:val="Style Normal + 10 pt"/>
    <w:basedOn w:val="Normal"/>
    <w:rsid w:val="005262D1"/>
  </w:style>
  <w:style w:type="paragraph" w:customStyle="1" w:styleId="DCPDevelopmentControlGOOD">
    <w:name w:val="DCP Development ControlGOOD"/>
    <w:basedOn w:val="Normal"/>
    <w:next w:val="Normal"/>
    <w:autoRedefine/>
    <w:pPr>
      <w:shd w:val="clear" w:color="auto" w:fill="FFFFFF"/>
      <w:tabs>
        <w:tab w:val="left" w:pos="284"/>
      </w:tabs>
      <w:ind w:left="426" w:hanging="426"/>
    </w:pPr>
    <w:rPr>
      <w:rFonts w:cs="Arial"/>
      <w:iCs/>
      <w:shd w:val="clear" w:color="auto" w:fill="8C8C8C"/>
    </w:rPr>
  </w:style>
  <w:style w:type="paragraph" w:styleId="BalloonText">
    <w:name w:val="Balloon Text"/>
    <w:basedOn w:val="Normal"/>
    <w:link w:val="BalloonTextChar"/>
    <w:semiHidden/>
    <w:unhideWhenUsed/>
    <w:rsid w:val="00FE396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FE396D"/>
    <w:rPr>
      <w:rFonts w:ascii="Tahoma" w:hAnsi="Tahoma" w:cs="Tahoma"/>
      <w:b/>
      <w:bCs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theme" Target="theme/theme1.xml"/><Relationship Id="rId7" Type="http://schemas.openxmlformats.org/officeDocument/2006/relationships/image" Target="media/image2.jp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mitchell\AppData\Roaming\RedOffice\Cache\ECM\Microsoft%20Word%20Templates\ECM_11453451_v5_MM%20-%20ATTACHMENTS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ECM_11453451_v5_MM - ATTACHMENTS TEMPLATE.dotx</Template>
  <TotalTime>87</TotalTime>
  <Pages>27</Pages>
  <Words>121</Words>
  <Characters>916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ATTACHMENT 1 – LOCALITY PLAN</vt:lpstr>
    </vt:vector>
  </TitlesOfParts>
  <Company>Baulkham Hills Shire Council</Company>
  <LinksUpToDate>false</LinksUpToDate>
  <CharactersWithSpaces>1035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ATTACHMENT 1 – LOCALITY PLAN</dc:title>
  <dc:creator>Samantha Mitchell</dc:creator>
  <cp:lastModifiedBy>Claro Patag</cp:lastModifiedBy>
  <cp:revision>84</cp:revision>
  <cp:lastPrinted>2022-11-29T02:12:00Z</cp:lastPrinted>
  <dcterms:created xsi:type="dcterms:W3CDTF">2024-01-09T03:25:00Z</dcterms:created>
  <dcterms:modified xsi:type="dcterms:W3CDTF">2024-06-03T03:58:00Z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WDocPrecis">
    <vt:lpwstr>MM - ATTACHMENTS TEMPLATE</vt:lpwstr>
  </property>
  <property fmtid="{D5CDD505-2E9C-101B-9397-08002B2CF9AE}" pid="3" name="DWDocClass">
    <vt:lpwstr>TEMPLAT</vt:lpwstr>
  </property>
  <property fmtid="{D5CDD505-2E9C-101B-9397-08002B2CF9AE}" pid="4" name="DWDocType">
    <vt:lpwstr>Zip archive data, at least v2.0 to extract</vt:lpwstr>
  </property>
  <property fmtid="{D5CDD505-2E9C-101B-9397-08002B2CF9AE}" pid="5" name="DWDocAuthor">
    <vt:lpwstr/>
  </property>
  <property fmtid="{D5CDD505-2E9C-101B-9397-08002B2CF9AE}" pid="6" name="DWDocNo">
    <vt:i4>179474415</vt:i4>
  </property>
  <property fmtid="{D5CDD505-2E9C-101B-9397-08002B2CF9AE}" pid="7" name="DWDocSetID">
    <vt:i4>11453451</vt:i4>
  </property>
  <property fmtid="{D5CDD505-2E9C-101B-9397-08002B2CF9AE}" pid="8" name="DWDocVersion">
    <vt:i4>5</vt:i4>
  </property>
</Properties>
</file>